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364" w:type="dxa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5856"/>
        <w:gridCol w:w="4920"/>
      </w:tblGrid>
      <w:tr w:rsidR="001E0075" w:rsidRPr="001E0075" w14:paraId="31E4A0BB" w14:textId="77777777">
        <w:trPr>
          <w:cantSplit/>
          <w:trHeight w:hRule="exact" w:val="2074"/>
        </w:trPr>
        <w:tc>
          <w:tcPr>
            <w:tcW w:w="588" w:type="dxa"/>
            <w:tcBorders>
              <w:top w:val="nil"/>
              <w:left w:val="nil"/>
              <w:right w:val="nil"/>
            </w:tcBorders>
          </w:tcPr>
          <w:p w14:paraId="621411B6" w14:textId="77777777" w:rsidR="001E0075" w:rsidRPr="001E0075" w:rsidRDefault="001E0075">
            <w:pPr>
              <w:ind w:left="-48"/>
              <w:rPr>
                <w:sz w:val="14"/>
                <w:szCs w:val="24"/>
              </w:rPr>
            </w:pPr>
          </w:p>
        </w:tc>
        <w:bookmarkStart w:id="0" w:name="CountyName"/>
        <w:tc>
          <w:tcPr>
            <w:tcW w:w="5856" w:type="dxa"/>
            <w:tcBorders>
              <w:top w:val="nil"/>
              <w:left w:val="nil"/>
              <w:right w:val="nil"/>
            </w:tcBorders>
          </w:tcPr>
          <w:p w14:paraId="7281B197" w14:textId="0E6D74AE" w:rsidR="002E1032" w:rsidRPr="00A678F1" w:rsidRDefault="001E0075" w:rsidP="00ED59FD">
            <w:pPr>
              <w:pStyle w:val="LetterText12pt"/>
              <w:ind w:left="-36"/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0075">
              <w:rPr>
                <w:sz w:val="2"/>
                <w:szCs w:val="24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bookmarkEnd w:id="0"/>
            <w:r w:rsidR="002E1032">
              <w:fldChar w:fldCharType="begin">
                <w:ffData>
                  <w:name w:val="CountyName"/>
                  <w:enabled/>
                  <w:calcOnExit w:val="0"/>
                  <w:statusText w:type="text" w:val="Return Address: Enter MDHHS County Office"/>
                  <w:textInput>
                    <w:maxLength w:val="40"/>
                  </w:textInput>
                </w:ffData>
              </w:fldChar>
            </w:r>
            <w:r w:rsidR="002E1032">
              <w:instrText xml:space="preserve"> FORMTEXT </w:instrText>
            </w:r>
            <w:r w:rsidR="002E1032">
              <w:fldChar w:fldCharType="separate"/>
            </w:r>
            <w:r w:rsidR="002E1032">
              <w:rPr>
                <w:noProof/>
              </w:rPr>
              <w:t> </w:t>
            </w:r>
            <w:r w:rsidR="002E1032">
              <w:rPr>
                <w:noProof/>
              </w:rPr>
              <w:t> </w:t>
            </w:r>
            <w:r w:rsidR="002E1032">
              <w:rPr>
                <w:noProof/>
              </w:rPr>
              <w:t> </w:t>
            </w:r>
            <w:r w:rsidR="002E1032">
              <w:rPr>
                <w:noProof/>
              </w:rPr>
              <w:t> </w:t>
            </w:r>
            <w:r w:rsidR="002E1032">
              <w:rPr>
                <w:noProof/>
              </w:rPr>
              <w:t> </w:t>
            </w:r>
            <w:r w:rsidR="002E1032">
              <w:fldChar w:fldCharType="end"/>
            </w:r>
          </w:p>
          <w:p w14:paraId="7486E8CF" w14:textId="77777777" w:rsidR="002E1032" w:rsidRPr="00A678F1" w:rsidRDefault="002E1032" w:rsidP="002E1032">
            <w:pPr>
              <w:pStyle w:val="LetterText12pt"/>
            </w:pPr>
            <w:r>
              <w:fldChar w:fldCharType="begin">
                <w:ffData>
                  <w:name w:val="CoAddress"/>
                  <w:enabled/>
                  <w:calcOnExit w:val="0"/>
                  <w:statusText w:type="text" w:val="Return Address: Enter County's Street Address"/>
                  <w:textInput>
                    <w:maxLength w:val="40"/>
                  </w:textInput>
                </w:ffData>
              </w:fldChar>
            </w:r>
            <w:bookmarkStart w:id="1" w:name="CoAddres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  <w:p w14:paraId="769E503F" w14:textId="77777777" w:rsidR="002E1032" w:rsidRPr="00A678F1" w:rsidRDefault="002E1032" w:rsidP="002E1032">
            <w:pPr>
              <w:pStyle w:val="LetterText12pt"/>
            </w:pPr>
            <w:r>
              <w:fldChar w:fldCharType="begin">
                <w:ffData>
                  <w:name w:val="CoSuppaddress"/>
                  <w:enabled/>
                  <w:calcOnExit w:val="0"/>
                  <w:statusText w:type="text" w:val="Return Address: Enter County's Supplemental Address (Example:  Suite or Apartment Number, Care/Of)."/>
                  <w:textInput>
                    <w:maxLength w:val="40"/>
                    <w:format w:val="UPPERCASE"/>
                  </w:textInput>
                </w:ffData>
              </w:fldChar>
            </w:r>
            <w:bookmarkStart w:id="2" w:name="CoSuppaddres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  <w:p w14:paraId="0BB337EE" w14:textId="150BF399" w:rsidR="001E0075" w:rsidRPr="001E0075" w:rsidRDefault="002E1032" w:rsidP="002E1032">
            <w:pPr>
              <w:pStyle w:val="LetterText12pt"/>
              <w:rPr>
                <w:szCs w:val="24"/>
              </w:rPr>
            </w:pPr>
            <w:r>
              <w:fldChar w:fldCharType="begin">
                <w:ffData>
                  <w:name w:val="CoCity"/>
                  <w:enabled/>
                  <w:calcOnExit w:val="0"/>
                  <w:statusText w:type="text" w:val="Return Address: Enter County's City"/>
                  <w:textInput>
                    <w:maxLength w:val="20"/>
                  </w:textInput>
                </w:ffData>
              </w:fldChar>
            </w:r>
            <w:bookmarkStart w:id="3" w:name="CoCity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 w:rsidRPr="00A678F1">
              <w:t xml:space="preserve"> </w:t>
            </w:r>
            <w:r>
              <w:fldChar w:fldCharType="begin">
                <w:ffData>
                  <w:name w:val="CoState"/>
                  <w:enabled/>
                  <w:calcOnExit w:val="0"/>
                  <w:statusText w:type="text" w:val="Return Address: Enter County's State"/>
                  <w:textInput>
                    <w:maxLength w:val="2"/>
                  </w:textInput>
                </w:ffData>
              </w:fldChar>
            </w:r>
            <w:bookmarkStart w:id="4" w:name="CoStat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  <w:r w:rsidRPr="00A678F1">
              <w:t xml:space="preserve"> </w:t>
            </w:r>
            <w:r>
              <w:fldChar w:fldCharType="begin">
                <w:ffData>
                  <w:name w:val="CoZip"/>
                  <w:enabled/>
                  <w:calcOnExit w:val="0"/>
                  <w:statusText w:type="text" w:val="Return Address: Enter County's Zip Code"/>
                  <w:textInput>
                    <w:maxLength w:val="15"/>
                  </w:textInput>
                </w:ffData>
              </w:fldChar>
            </w:r>
            <w:bookmarkStart w:id="5" w:name="CoZi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4920" w:type="dxa"/>
            <w:vMerge w:val="restart"/>
            <w:tcBorders>
              <w:top w:val="nil"/>
              <w:left w:val="nil"/>
              <w:right w:val="nil"/>
            </w:tcBorders>
          </w:tcPr>
          <w:p w14:paraId="75755902" w14:textId="77777777" w:rsidR="001E0075" w:rsidRPr="001E0075" w:rsidRDefault="001E0075">
            <w:pPr>
              <w:pStyle w:val="LetterText12pt"/>
              <w:spacing w:before="120"/>
              <w:ind w:right="-43"/>
              <w:rPr>
                <w:szCs w:val="24"/>
                <w:lang w:val="es-BO"/>
              </w:rPr>
            </w:pPr>
          </w:p>
        </w:tc>
      </w:tr>
      <w:tr w:rsidR="001E0075" w:rsidRPr="001E0075" w14:paraId="2E787900" w14:textId="77777777">
        <w:trPr>
          <w:cantSplit/>
          <w:trHeight w:hRule="exact" w:val="1584"/>
        </w:trPr>
        <w:tc>
          <w:tcPr>
            <w:tcW w:w="588" w:type="dxa"/>
            <w:tcBorders>
              <w:left w:val="nil"/>
              <w:bottom w:val="nil"/>
              <w:right w:val="nil"/>
            </w:tcBorders>
            <w:vAlign w:val="bottom"/>
          </w:tcPr>
          <w:p w14:paraId="2AF6FB47" w14:textId="77777777" w:rsidR="001E0075" w:rsidRPr="001E0075" w:rsidRDefault="001E0075">
            <w:pPr>
              <w:ind w:left="-48"/>
              <w:rPr>
                <w:sz w:val="14"/>
                <w:szCs w:val="24"/>
              </w:rPr>
            </w:pPr>
          </w:p>
        </w:tc>
        <w:tc>
          <w:tcPr>
            <w:tcW w:w="5856" w:type="dxa"/>
            <w:tcBorders>
              <w:left w:val="nil"/>
              <w:bottom w:val="nil"/>
              <w:right w:val="nil"/>
            </w:tcBorders>
            <w:vAlign w:val="center"/>
          </w:tcPr>
          <w:p w14:paraId="2B9EDE18" w14:textId="77777777" w:rsidR="00472717" w:rsidRDefault="00472717" w:rsidP="00472717">
            <w:pPr>
              <w:pStyle w:val="FormTitle13pt"/>
              <w:rPr>
                <w:b/>
                <w:bCs/>
              </w:rPr>
            </w:pPr>
            <w:r>
              <w:rPr>
                <w:b/>
                <w:bCs/>
              </w:rPr>
              <w:t>STATE OF MICHIGAN</w:t>
            </w:r>
          </w:p>
          <w:p w14:paraId="08BAFFE9" w14:textId="77777777" w:rsidR="00472717" w:rsidRDefault="00472717" w:rsidP="00472717">
            <w:pPr>
              <w:pStyle w:val="FormTitle13pt"/>
            </w:pPr>
            <w:r>
              <w:t>Department of Health and Human Services</w:t>
            </w:r>
          </w:p>
          <w:p w14:paraId="77221E4C" w14:textId="08F84DAD" w:rsidR="001E0075" w:rsidRPr="001E0075" w:rsidRDefault="00472717" w:rsidP="00472717">
            <w:pPr>
              <w:pStyle w:val="FormTitle13pt"/>
              <w:rPr>
                <w:szCs w:val="24"/>
              </w:rPr>
            </w:pPr>
            <w:r>
              <w:t>Aging and Adult Services</w:t>
            </w:r>
          </w:p>
        </w:tc>
        <w:tc>
          <w:tcPr>
            <w:tcW w:w="4920" w:type="dxa"/>
            <w:vMerge/>
            <w:tcBorders>
              <w:left w:val="nil"/>
              <w:right w:val="nil"/>
            </w:tcBorders>
            <w:vAlign w:val="center"/>
          </w:tcPr>
          <w:p w14:paraId="72F14F34" w14:textId="77777777" w:rsidR="001E0075" w:rsidRPr="001E0075" w:rsidRDefault="001E0075">
            <w:pPr>
              <w:pStyle w:val="LetterText12pt"/>
              <w:rPr>
                <w:b/>
                <w:szCs w:val="24"/>
              </w:rPr>
            </w:pPr>
          </w:p>
        </w:tc>
      </w:tr>
      <w:tr w:rsidR="001E0075" w:rsidRPr="001E0075" w14:paraId="47A6BEE8" w14:textId="77777777">
        <w:trPr>
          <w:cantSplit/>
          <w:trHeight w:hRule="exact" w:val="216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6B942" w14:textId="77777777" w:rsidR="001E0075" w:rsidRPr="001E0075" w:rsidRDefault="001E0075">
            <w:pPr>
              <w:ind w:left="-48"/>
              <w:rPr>
                <w:sz w:val="14"/>
                <w:szCs w:val="24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</w:tcPr>
          <w:p w14:paraId="08BE0507" w14:textId="5A4031D6" w:rsidR="001E0075" w:rsidRPr="001E0075" w:rsidRDefault="001E0075">
            <w:pPr>
              <w:pStyle w:val="LetterText12pt"/>
              <w:spacing w:before="24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the Addressee's First Name, Middle Initial (if known), and Last Name"/>
                  <w:textInput>
                    <w:default w:val="ENTER ADDRESSEE NAME"/>
                    <w:maxLength w:val="37"/>
                    <w:format w:val="UPPERCASE"/>
                  </w:textInput>
                </w:ffData>
              </w:fldChar>
            </w:r>
            <w:r w:rsidRPr="001E0075">
              <w:rPr>
                <w:szCs w:val="24"/>
              </w:rPr>
              <w:instrText xml:space="preserve"> FORMTEXT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="00C500C2" w:rsidRPr="001E0075">
              <w:rPr>
                <w:noProof/>
                <w:szCs w:val="24"/>
              </w:rPr>
              <w:t>ENTER ADDRESSEE NAME</w:t>
            </w:r>
            <w:r w:rsidRPr="001E0075">
              <w:rPr>
                <w:szCs w:val="24"/>
              </w:rPr>
              <w:fldChar w:fldCharType="end"/>
            </w:r>
          </w:p>
          <w:p w14:paraId="7CD38E2B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the Addressee's Care of (if available)"/>
                  <w:textInput>
                    <w:default w:val="ENTER ADDRESSEE CARE OF"/>
                    <w:maxLength w:val="37"/>
                    <w:format w:val="UPPERCASE"/>
                  </w:textInput>
                </w:ffData>
              </w:fldChar>
            </w:r>
            <w:r w:rsidRPr="001E0075">
              <w:rPr>
                <w:szCs w:val="24"/>
              </w:rPr>
              <w:instrText xml:space="preserve"> FORMTEXT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noProof/>
                <w:szCs w:val="24"/>
              </w:rPr>
              <w:t>ENTER ADDRESSEE CARE OF</w:t>
            </w:r>
            <w:r w:rsidRPr="001E0075">
              <w:rPr>
                <w:szCs w:val="24"/>
              </w:rPr>
              <w:fldChar w:fldCharType="end"/>
            </w:r>
          </w:p>
          <w:p w14:paraId="5B020367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the Addressee's Mail Delivery Address (i.e.,   P. O. Box Number or Street Number and Name)"/>
                  <w:textInput>
                    <w:default w:val="ENTER ADDRESSEE PO BOX OR STREET "/>
                    <w:maxLength w:val="37"/>
                    <w:format w:val="UPPERCASE"/>
                  </w:textInput>
                </w:ffData>
              </w:fldChar>
            </w:r>
            <w:r w:rsidRPr="001E0075">
              <w:rPr>
                <w:szCs w:val="24"/>
              </w:rPr>
              <w:instrText xml:space="preserve"> FORMTEXT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noProof/>
                <w:szCs w:val="24"/>
              </w:rPr>
              <w:t xml:space="preserve">ENTER ADDRESSEE PO BOX OR STREET </w:t>
            </w:r>
            <w:r w:rsidRPr="001E0075">
              <w:rPr>
                <w:szCs w:val="24"/>
              </w:rPr>
              <w:fldChar w:fldCharType="end"/>
            </w:r>
          </w:p>
          <w:bookmarkStart w:id="6" w:name="ClientCityStateZip"/>
          <w:p w14:paraId="774962F4" w14:textId="77777777" w:rsidR="001E0075" w:rsidRPr="001E0075" w:rsidRDefault="001E0075">
            <w:pPr>
              <w:pStyle w:val="LetterText12pt"/>
              <w:rPr>
                <w:sz w:val="20"/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lientCityStateZip"/>
                  <w:enabled/>
                  <w:calcOnExit w:val="0"/>
                  <w:statusText w:type="text" w:val="Enter the Addressee's City, State and Zip Code"/>
                  <w:textInput>
                    <w:default w:val="ENTER ADDRESSEE CITY/STATE/ZIP"/>
                    <w:maxLength w:val="37"/>
                    <w:format w:val="UPPERCASE"/>
                  </w:textInput>
                </w:ffData>
              </w:fldChar>
            </w:r>
            <w:r w:rsidRPr="001E0075">
              <w:rPr>
                <w:szCs w:val="24"/>
              </w:rPr>
              <w:instrText xml:space="preserve"> FORMTEXT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noProof/>
                <w:szCs w:val="24"/>
              </w:rPr>
              <w:t>ENTER ADDRESSEE CITY/STATE/ZIP</w:t>
            </w:r>
            <w:r w:rsidRPr="001E0075">
              <w:rPr>
                <w:szCs w:val="24"/>
              </w:rPr>
              <w:fldChar w:fldCharType="end"/>
            </w:r>
            <w:bookmarkEnd w:id="6"/>
          </w:p>
        </w:tc>
        <w:tc>
          <w:tcPr>
            <w:tcW w:w="492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56610FE" w14:textId="77777777" w:rsidR="001E0075" w:rsidRPr="001E0075" w:rsidRDefault="001E0075">
            <w:pPr>
              <w:pStyle w:val="LetterText12pt"/>
              <w:rPr>
                <w:szCs w:val="24"/>
              </w:rPr>
            </w:pPr>
          </w:p>
        </w:tc>
      </w:tr>
    </w:tbl>
    <w:p w14:paraId="62F6B3EE" w14:textId="77777777" w:rsidR="001E0075" w:rsidRDefault="001E0075">
      <w:pPr>
        <w:pStyle w:val="LineSpacer"/>
        <w:rPr>
          <w:szCs w:val="24"/>
        </w:rPr>
        <w:sectPr w:rsidR="001E0075">
          <w:footerReference w:type="default" r:id="rId7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11364" w:type="dxa"/>
        <w:tblInd w:w="12" w:type="dxa"/>
        <w:tblLayout w:type="fixed"/>
        <w:tblLook w:val="0000" w:firstRow="0" w:lastRow="0" w:firstColumn="0" w:lastColumn="0" w:noHBand="0" w:noVBand="0"/>
      </w:tblPr>
      <w:tblGrid>
        <w:gridCol w:w="11364"/>
      </w:tblGrid>
      <w:tr w:rsidR="001E0075" w:rsidRPr="001E0075" w14:paraId="19AA47DE" w14:textId="77777777">
        <w:trPr>
          <w:cantSplit/>
          <w:trHeight w:val="576"/>
        </w:trPr>
        <w:tc>
          <w:tcPr>
            <w:tcW w:w="11364" w:type="dxa"/>
            <w:vAlign w:val="center"/>
          </w:tcPr>
          <w:p w14:paraId="2D618FA6" w14:textId="77777777" w:rsidR="001E0075" w:rsidRPr="00472717" w:rsidRDefault="001E0075">
            <w:pPr>
              <w:pStyle w:val="FormTitle14ptBld"/>
              <w:rPr>
                <w:szCs w:val="24"/>
                <w:lang w:val="es-BO"/>
              </w:rPr>
            </w:pPr>
            <w:r w:rsidRPr="001E0075">
              <w:rPr>
                <w:noProof/>
                <w:szCs w:val="24"/>
              </w:rPr>
              <w:t>DHS-390, ADULT SERVICES APPLICATION</w:t>
            </w:r>
          </w:p>
          <w:p w14:paraId="12D09326" w14:textId="77777777" w:rsidR="001E0075" w:rsidRPr="00472717" w:rsidRDefault="001E0075">
            <w:pPr>
              <w:pStyle w:val="FormTitle14ptBld"/>
              <w:rPr>
                <w:szCs w:val="24"/>
                <w:lang w:val="es-BO"/>
              </w:rPr>
            </w:pPr>
            <w:r w:rsidRPr="001E0075">
              <w:rPr>
                <w:noProof/>
                <w:szCs w:val="24"/>
              </w:rPr>
              <w:t>DHS-390-SP, SOLICITUD DE SERVICIOS PARA ADULTOS</w:t>
            </w:r>
          </w:p>
          <w:p w14:paraId="66A9C2FD" w14:textId="77777777" w:rsidR="001E0075" w:rsidRPr="001E0075" w:rsidRDefault="001E0075" w:rsidP="004D1A84">
            <w:pPr>
              <w:pStyle w:val="FormTitle12pt"/>
              <w:spacing w:after="120"/>
              <w:rPr>
                <w:szCs w:val="24"/>
              </w:rPr>
            </w:pPr>
            <w:bookmarkStart w:id="7" w:name="Text17"/>
            <w:r w:rsidRPr="001E0075">
              <w:rPr>
                <w:noProof/>
                <w:szCs w:val="24"/>
              </w:rPr>
              <w:t>(Revised 9-25)</w:t>
            </w:r>
            <w:r w:rsidRPr="001E0075">
              <w:rPr>
                <w:noProof/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0075">
              <w:rPr>
                <w:noProof/>
                <w:sz w:val="2"/>
                <w:szCs w:val="24"/>
              </w:rPr>
              <w:instrText xml:space="preserve"> FORMTEXT </w:instrText>
            </w:r>
            <w:r w:rsidRPr="001E0075">
              <w:rPr>
                <w:noProof/>
                <w:sz w:val="2"/>
                <w:szCs w:val="24"/>
              </w:rPr>
            </w:r>
            <w:r w:rsidRPr="001E0075">
              <w:rPr>
                <w:noProof/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noProof/>
                <w:sz w:val="2"/>
                <w:szCs w:val="24"/>
              </w:rPr>
              <w:fldChar w:fldCharType="end"/>
            </w:r>
            <w:bookmarkEnd w:id="7"/>
          </w:p>
        </w:tc>
      </w:tr>
    </w:tbl>
    <w:p w14:paraId="3493CEF7" w14:textId="68FBAEFF" w:rsidR="001E0075" w:rsidRDefault="00203536">
      <w:pPr>
        <w:pStyle w:val="LetterText12pt"/>
        <w:rPr>
          <w:rFonts w:ascii="Arial Bold" w:hAnsi="Arial Bold"/>
          <w:b/>
          <w:vanish/>
          <w:color w:val="385623"/>
          <w:sz w:val="20"/>
          <w:szCs w:val="24"/>
        </w:rPr>
      </w:pPr>
      <w:r>
        <w:rPr>
          <w:rFonts w:ascii="Arial Bold" w:hAnsi="Arial Bold"/>
          <w:b/>
          <w:noProof/>
          <w:vanish/>
          <w:color w:val="385623"/>
          <w:sz w:val="20"/>
          <w:szCs w:val="24"/>
          <w:lang w:val="es-ES"/>
        </w:rPr>
        <w:drawing>
          <wp:inline distT="0" distB="0" distL="0" distR="0" wp14:anchorId="186DF679" wp14:editId="4D955094">
            <wp:extent cx="520700" cy="318135"/>
            <wp:effectExtent l="19050" t="0" r="0" b="0"/>
            <wp:docPr id="1" name="Picture 1631603175" descr="This is an image of an up and down arrow key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1603175" descr="This is an image of an up and down arrow key. 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31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2717" w:rsidRPr="00472717">
        <w:rPr>
          <w:rFonts w:ascii="Arial Bold" w:hAnsi="Arial Bold"/>
          <w:b/>
          <w:noProof/>
          <w:vanish/>
          <w:color w:val="4F6228" w:themeColor="accent3" w:themeShade="80"/>
          <w:sz w:val="20"/>
          <w:lang w:val="es-BO"/>
        </w:rPr>
        <w:t xml:space="preserve"> </w:t>
      </w:r>
      <w:r w:rsidR="00472717" w:rsidRPr="00472717">
        <w:rPr>
          <w:rFonts w:cs="Arial"/>
          <w:b/>
          <w:bCs/>
          <w:vanish/>
          <w:color w:val="4F6228" w:themeColor="accent3" w:themeShade="80"/>
          <w:sz w:val="20"/>
          <w:lang w:val="es-ES"/>
        </w:rPr>
        <w:t xml:space="preserve">Solo use las teclas de flecha hacia abajo / hacia arriba para navegar. </w:t>
      </w:r>
      <w:r w:rsidR="00472717" w:rsidRPr="00472717">
        <w:rPr>
          <w:rFonts w:cs="Arial"/>
          <w:b/>
          <w:bCs/>
          <w:vanish/>
          <w:color w:val="4F6228" w:themeColor="accent3" w:themeShade="80"/>
          <w:sz w:val="20"/>
        </w:rPr>
        <w:t>No utilice la tecla tab.</w:t>
      </w:r>
    </w:p>
    <w:p w14:paraId="25779FDE" w14:textId="77777777" w:rsidR="001E0075" w:rsidRDefault="001E0075">
      <w:pPr>
        <w:pStyle w:val="LineSpacer"/>
        <w:rPr>
          <w:szCs w:val="24"/>
        </w:rPr>
      </w:pPr>
    </w:p>
    <w:p w14:paraId="793CBBB8" w14:textId="77777777" w:rsidR="001E0075" w:rsidRDefault="001E0075">
      <w:pPr>
        <w:pStyle w:val="LetterText12pt"/>
        <w:spacing w:before="60"/>
        <w:rPr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7C562496" w14:textId="77777777">
        <w:trPr>
          <w:trHeight w:hRule="exact" w:val="1320"/>
        </w:trPr>
        <w:tc>
          <w:tcPr>
            <w:tcW w:w="11366" w:type="dxa"/>
            <w:tcBorders>
              <w:top w:val="single" w:sz="18" w:space="0" w:color="auto"/>
            </w:tcBorders>
          </w:tcPr>
          <w:p w14:paraId="29FA8B44" w14:textId="77777777" w:rsidR="001E0075" w:rsidRPr="00472717" w:rsidRDefault="001E0075">
            <w:pPr>
              <w:pStyle w:val="LetterText12pt"/>
              <w:spacing w:before="60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Complete la INFORMACIÓN PARA EL CLIENTE, SECCIÓN 3, y SECCIÓN 4, y agregue su firma y fecha en la segunda página.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Entregue la primera y segunda página de esta Solicitud de Servicios para Adultos usando el sobre de respuesta comercial adjunto.</w:t>
            </w:r>
          </w:p>
          <w:p w14:paraId="0BBD6847" w14:textId="77777777" w:rsidR="001E0075" w:rsidRPr="00472717" w:rsidRDefault="001E0075">
            <w:pPr>
              <w:pStyle w:val="LetterText12pt"/>
              <w:spacing w:before="100"/>
              <w:rPr>
                <w:rStyle w:val="Strong"/>
                <w:b w:val="0"/>
                <w:bCs w:val="0"/>
                <w:szCs w:val="24"/>
                <w:lang w:val="es-BO"/>
              </w:rPr>
            </w:pPr>
            <w:bookmarkStart w:id="8" w:name="_Hlk193686377"/>
            <w:r w:rsidRPr="00472717">
              <w:rPr>
                <w:rStyle w:val="Strong"/>
                <w:b w:val="0"/>
                <w:bCs w:val="0"/>
                <w:noProof/>
                <w:szCs w:val="24"/>
                <w:lang w:val="es-BO"/>
              </w:rPr>
              <w:t>Nota:</w:t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t xml:space="preserve"> </w:t>
            </w:r>
            <w:r w:rsidRPr="00472717">
              <w:rPr>
                <w:rStyle w:val="Strong"/>
                <w:b w:val="0"/>
                <w:bCs w:val="0"/>
                <w:noProof/>
                <w:szCs w:val="24"/>
                <w:lang w:val="es-BO"/>
              </w:rPr>
              <w:t xml:space="preserve">Si necesita ayuda para completar esta solicitud, </w:t>
            </w:r>
            <w:r w:rsidRPr="00472717">
              <w:rPr>
                <w:noProof/>
                <w:szCs w:val="24"/>
                <w:lang w:val="es-BO"/>
              </w:rPr>
              <w:t>por favor indique qué tipo de ayuda necesita.</w:t>
            </w:r>
            <w:bookmarkEnd w:id="8"/>
          </w:p>
        </w:tc>
      </w:tr>
    </w:tbl>
    <w:p w14:paraId="0FC6828F" w14:textId="77777777" w:rsidR="001E0075" w:rsidRPr="00472717" w:rsidRDefault="001E0075">
      <w:pPr>
        <w:pStyle w:val="LineSpacer"/>
        <w:rPr>
          <w:rStyle w:val="Strong"/>
          <w:b/>
          <w:bCs w:val="0"/>
          <w:szCs w:val="24"/>
          <w:lang w:val="es-BO"/>
        </w:rPr>
        <w:sectPr w:rsidR="001E0075" w:rsidRPr="00472717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1E0075" w14:paraId="113ABE1F" w14:textId="77777777">
        <w:trPr>
          <w:trHeight w:hRule="exact" w:val="744"/>
        </w:trPr>
        <w:tc>
          <w:tcPr>
            <w:tcW w:w="11366" w:type="dxa"/>
            <w:tcBorders>
              <w:bottom w:val="single" w:sz="18" w:space="0" w:color="auto"/>
            </w:tcBorders>
          </w:tcPr>
          <w:bookmarkStart w:id="9" w:name="Check21"/>
          <w:bookmarkStart w:id="10" w:name="Check22"/>
          <w:p w14:paraId="4D8B695C" w14:textId="77777777" w:rsidR="001E0075" w:rsidRPr="00472717" w:rsidRDefault="001E0075">
            <w:pPr>
              <w:pStyle w:val="LetterText12pt"/>
              <w:tabs>
                <w:tab w:val="left" w:pos="4320"/>
              </w:tabs>
              <w:spacing w:before="60"/>
              <w:ind w:left="-36"/>
              <w:rPr>
                <w:rStyle w:val="Strong"/>
                <w:b w:val="0"/>
                <w:bCs w:val="0"/>
                <w:szCs w:val="24"/>
                <w:lang w:val="es-BO"/>
              </w:rPr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2717">
              <w:rPr>
                <w:sz w:val="2"/>
                <w:szCs w:val="24"/>
                <w:lang w:val="es-BO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begin">
                <w:ffData>
                  <w:name w:val="Check21"/>
                  <w:enabled/>
                  <w:calcOnExit w:val="0"/>
                  <w:statusText w:type="text" w:val="Select if you need bilingual interpreter help to complete this application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instrText xml:space="preserve"> FORMCHECKBOX </w:instrText>
            </w:r>
            <w:r w:rsidRPr="001E0075">
              <w:rPr>
                <w:rStyle w:val="Strong"/>
                <w:b w:val="0"/>
                <w:bCs w:val="0"/>
                <w:szCs w:val="24"/>
              </w:rPr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end"/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t xml:space="preserve"> </w:t>
            </w:r>
            <w:r w:rsidRPr="00472717">
              <w:rPr>
                <w:rStyle w:val="Strong"/>
                <w:b w:val="0"/>
                <w:bCs w:val="0"/>
                <w:noProof/>
                <w:szCs w:val="24"/>
                <w:lang w:val="es-BO"/>
              </w:rPr>
              <w:t>Intérprete Bilingüe</w:t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tab/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begin">
                <w:ffData>
                  <w:name w:val="Check22"/>
                  <w:enabled/>
                  <w:calcOnExit w:val="0"/>
                  <w:statusText w:type="text" w:val="Select if you need sign-language interpreter for the deaf help to complete this application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instrText xml:space="preserve"> FORMCHECKBOX </w:instrText>
            </w:r>
            <w:r w:rsidRPr="001E0075">
              <w:rPr>
                <w:rStyle w:val="Strong"/>
                <w:b w:val="0"/>
                <w:bCs w:val="0"/>
                <w:szCs w:val="24"/>
              </w:rPr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 w:val="0"/>
                <w:bCs w:val="0"/>
                <w:szCs w:val="24"/>
              </w:rPr>
              <w:fldChar w:fldCharType="end"/>
            </w:r>
            <w:r w:rsidRPr="00472717">
              <w:rPr>
                <w:rStyle w:val="Strong"/>
                <w:b w:val="0"/>
                <w:bCs w:val="0"/>
                <w:szCs w:val="24"/>
                <w:lang w:val="es-BO"/>
              </w:rPr>
              <w:t xml:space="preserve"> </w:t>
            </w:r>
            <w:r w:rsidRPr="00472717">
              <w:rPr>
                <w:rStyle w:val="Strong"/>
                <w:b w:val="0"/>
                <w:bCs w:val="0"/>
                <w:noProof/>
                <w:szCs w:val="24"/>
                <w:lang w:val="es-BO"/>
              </w:rPr>
              <w:t>Interprete de lenguaje de señas para sordos</w:t>
            </w:r>
            <w:bookmarkEnd w:id="9"/>
            <w:bookmarkEnd w:id="10"/>
          </w:p>
          <w:bookmarkStart w:id="11" w:name="Check23"/>
          <w:bookmarkStart w:id="12" w:name="Text16"/>
          <w:p w14:paraId="7855DE36" w14:textId="77777777" w:rsidR="001E0075" w:rsidRPr="001E0075" w:rsidRDefault="001E0075">
            <w:pPr>
              <w:pStyle w:val="LetterText12pt"/>
              <w:spacing w:before="6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23"/>
                  <w:enabled/>
                  <w:calcOnExit w:val="0"/>
                  <w:statusText w:type="text" w:val="Select if you need other help to complete this application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 xml:space="preserve">Otro (especifique) </w:t>
            </w:r>
            <w:r w:rsidRPr="001E0075">
              <w:rPr>
                <w:rStyle w:val="Strong"/>
                <w:rFonts w:ascii="Courier New" w:hAnsi="Courier New"/>
                <w:bCs w:val="0"/>
                <w:noProof/>
                <w:szCs w:val="24"/>
              </w:rPr>
              <w:fldChar w:fldCharType="begin">
                <w:ffData>
                  <w:name w:val="Text16"/>
                  <w:enabled/>
                  <w:calcOnExit w:val="0"/>
                  <w:statusText w:type="text" w:val="If selected you need other help to complete this application, enter what help is needed"/>
                  <w:textInput>
                    <w:maxLength w:val="64"/>
                  </w:textInput>
                </w:ffData>
              </w:fldChar>
            </w:r>
            <w:r w:rsidRPr="001E0075">
              <w:rPr>
                <w:rStyle w:val="Strong"/>
                <w:rFonts w:ascii="Courier New" w:hAnsi="Courier New"/>
                <w:bCs w:val="0"/>
                <w:noProof/>
                <w:szCs w:val="24"/>
              </w:rPr>
              <w:instrText xml:space="preserve"> FORMTEXT </w:instrText>
            </w:r>
            <w:r w:rsidRPr="001E0075">
              <w:rPr>
                <w:rStyle w:val="Strong"/>
                <w:rFonts w:ascii="Courier New" w:hAnsi="Courier New"/>
                <w:bCs w:val="0"/>
                <w:noProof/>
                <w:szCs w:val="24"/>
              </w:rPr>
            </w:r>
            <w:r w:rsidRPr="001E0075">
              <w:rPr>
                <w:rStyle w:val="Strong"/>
                <w:rFonts w:ascii="Courier New" w:hAnsi="Courier New"/>
                <w:bCs w:val="0"/>
                <w:noProof/>
                <w:szCs w:val="24"/>
              </w:rPr>
              <w:fldChar w:fldCharType="separate"/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ourier New" w:hAnsi="Courier New"/>
                <w:bCs w:val="0"/>
                <w:noProof/>
                <w:szCs w:val="24"/>
              </w:rPr>
              <w:fldChar w:fldCharType="end"/>
            </w:r>
            <w:bookmarkEnd w:id="11"/>
            <w:bookmarkEnd w:id="12"/>
          </w:p>
        </w:tc>
      </w:tr>
    </w:tbl>
    <w:p w14:paraId="159C7285" w14:textId="77777777" w:rsidR="001E0075" w:rsidRDefault="001E0075">
      <w:pPr>
        <w:pStyle w:val="LineSpacer"/>
        <w:rPr>
          <w:rStyle w:val="Strong"/>
          <w:bCs w:val="0"/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p w14:paraId="2DE22831" w14:textId="50372D58" w:rsidR="001E0075" w:rsidRPr="00472717" w:rsidRDefault="001E0075">
      <w:pPr>
        <w:pStyle w:val="SectionHeading"/>
        <w:rPr>
          <w:rStyle w:val="Strong"/>
          <w:bCs w:val="0"/>
          <w:szCs w:val="24"/>
          <w:lang w:val="es-BO"/>
        </w:rPr>
      </w:pPr>
      <w:r w:rsidRPr="00472717">
        <w:rPr>
          <w:b/>
          <w:noProof/>
          <w:szCs w:val="24"/>
          <w:lang w:val="es-BO"/>
        </w:rPr>
        <w:t>SECCIÓN 1 –</w:t>
      </w:r>
      <w:r w:rsidR="0032781F">
        <w:rPr>
          <w:b/>
          <w:noProof/>
          <w:szCs w:val="24"/>
          <w:lang w:val="es-BO"/>
        </w:rPr>
        <w:t xml:space="preserve"> FOR DEPARTMENTAL USE ONLY (</w:t>
      </w:r>
      <w:r w:rsidRPr="00472717">
        <w:rPr>
          <w:b/>
          <w:noProof/>
          <w:szCs w:val="24"/>
          <w:lang w:val="es-BO"/>
        </w:rPr>
        <w:t>PARA USO DEL DEPARTAMENTO ÚNICAMENTE</w:t>
      </w:r>
      <w:r w:rsidR="0032781F">
        <w:rPr>
          <w:b/>
          <w:noProof/>
          <w:szCs w:val="24"/>
          <w:lang w:val="es-BO"/>
        </w:rPr>
        <w:t>)</w:t>
      </w:r>
    </w:p>
    <w:p w14:paraId="582CAB67" w14:textId="77777777" w:rsidR="001E0075" w:rsidRPr="00472717" w:rsidRDefault="001E0075">
      <w:pPr>
        <w:pStyle w:val="LetterText12pt"/>
        <w:rPr>
          <w:szCs w:val="24"/>
          <w:lang w:val="es-BO"/>
        </w:rPr>
        <w:sectPr w:rsidR="001E0075" w:rsidRPr="00472717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3196"/>
        <w:gridCol w:w="4382"/>
      </w:tblGrid>
      <w:tr w:rsidR="001E0075" w:rsidRPr="001E0075" w14:paraId="49DB4CF3" w14:textId="77777777">
        <w:trPr>
          <w:trHeight w:hRule="exact" w:val="672"/>
        </w:trPr>
        <w:tc>
          <w:tcPr>
            <w:tcW w:w="3788" w:type="dxa"/>
            <w:tcBorders>
              <w:top w:val="single" w:sz="18" w:space="0" w:color="auto"/>
            </w:tcBorders>
          </w:tcPr>
          <w:p w14:paraId="44B872D2" w14:textId="707C5E05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noProof/>
                <w:szCs w:val="24"/>
              </w:rPr>
              <w:t>1.</w:t>
            </w:r>
            <w:r w:rsidR="0032781F">
              <w:rPr>
                <w:noProof/>
                <w:szCs w:val="24"/>
              </w:rPr>
              <w:t xml:space="preserve"> Case Name</w:t>
            </w:r>
          </w:p>
          <w:p w14:paraId="7319CB69" w14:textId="77777777" w:rsidR="001E0075" w:rsidRPr="001E0075" w:rsidRDefault="001E0075">
            <w:pPr>
              <w:pStyle w:val="UserInput12pt"/>
              <w:ind w:left="-36"/>
              <w:rPr>
                <w:szCs w:val="24"/>
              </w:rPr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0075">
              <w:rPr>
                <w:sz w:val="2"/>
                <w:szCs w:val="24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case name"/>
                  <w:textInput>
                    <w:maxLength w:val="25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3196" w:type="dxa"/>
            <w:tcBorders>
              <w:top w:val="single" w:sz="18" w:space="0" w:color="auto"/>
            </w:tcBorders>
          </w:tcPr>
          <w:p w14:paraId="3F9D7547" w14:textId="0FF1B964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2. </w:t>
            </w:r>
            <w:r w:rsidR="0032781F">
              <w:rPr>
                <w:szCs w:val="24"/>
              </w:rPr>
              <w:t>Log Number</w:t>
            </w:r>
          </w:p>
          <w:p w14:paraId="16A901A2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Log Number"/>
                  <w:textInput>
                    <w:maxLength w:val="20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4382" w:type="dxa"/>
            <w:tcBorders>
              <w:top w:val="single" w:sz="18" w:space="0" w:color="auto"/>
            </w:tcBorders>
          </w:tcPr>
          <w:p w14:paraId="6CB05959" w14:textId="2FC2BAAF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  <w:r w:rsidRPr="00472717">
              <w:rPr>
                <w:szCs w:val="24"/>
                <w:lang w:val="es-BO"/>
              </w:rPr>
              <w:t xml:space="preserve">3. </w:t>
            </w:r>
            <w:r w:rsidR="0032781F">
              <w:rPr>
                <w:noProof/>
                <w:szCs w:val="24"/>
                <w:lang w:val="es-BO"/>
              </w:rPr>
              <w:t>Recipient Identification</w:t>
            </w:r>
            <w:r w:rsidRPr="00472717">
              <w:rPr>
                <w:noProof/>
                <w:szCs w:val="24"/>
                <w:lang w:val="es-BO"/>
              </w:rPr>
              <w:t xml:space="preserve"> (ID) </w:t>
            </w:r>
            <w:r w:rsidR="0032781F">
              <w:rPr>
                <w:noProof/>
                <w:szCs w:val="24"/>
                <w:lang w:val="es-BO"/>
              </w:rPr>
              <w:t>Number</w:t>
            </w:r>
          </w:p>
          <w:p w14:paraId="44609FB2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Recipient Identification Number"/>
                  <w:textInput>
                    <w:maxLength w:val="29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7D23E595" w14:textId="77777777" w:rsidR="001E0075" w:rsidRDefault="001E0075">
      <w:pPr>
        <w:pStyle w:val="LineSpacer"/>
        <w:rPr>
          <w:szCs w:val="24"/>
        </w:rPr>
      </w:pPr>
    </w:p>
    <w:tbl>
      <w:tblPr>
        <w:tblW w:w="0" w:type="auto"/>
        <w:tblInd w:w="-24" w:type="dxa"/>
        <w:tblBorders>
          <w:top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3"/>
        <w:gridCol w:w="5683"/>
      </w:tblGrid>
      <w:tr w:rsidR="001E0075" w:rsidRPr="001E0075" w14:paraId="2B01DD27" w14:textId="77777777">
        <w:trPr>
          <w:trHeight w:hRule="exact" w:val="624"/>
        </w:trPr>
        <w:tc>
          <w:tcPr>
            <w:tcW w:w="5683" w:type="dxa"/>
            <w:tcBorders>
              <w:top w:val="single" w:sz="6" w:space="0" w:color="auto"/>
            </w:tcBorders>
          </w:tcPr>
          <w:p w14:paraId="652B8721" w14:textId="49C7554D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4. </w:t>
            </w:r>
            <w:r w:rsidR="0032781F">
              <w:rPr>
                <w:noProof/>
                <w:szCs w:val="24"/>
              </w:rPr>
              <w:t>County</w:t>
            </w:r>
          </w:p>
          <w:p w14:paraId="51EBDC85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county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5683" w:type="dxa"/>
            <w:tcBorders>
              <w:top w:val="single" w:sz="6" w:space="0" w:color="auto"/>
            </w:tcBorders>
          </w:tcPr>
          <w:p w14:paraId="6077CADB" w14:textId="2DF67632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5. </w:t>
            </w:r>
            <w:r w:rsidR="0032781F">
              <w:rPr>
                <w:noProof/>
                <w:szCs w:val="24"/>
              </w:rPr>
              <w:t>Date</w:t>
            </w:r>
          </w:p>
          <w:p w14:paraId="6EAE2D04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date (mm/dd/yyyy)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018DEDD3" w14:textId="77777777" w:rsidR="001E0075" w:rsidRDefault="001E0075">
      <w:pPr>
        <w:pStyle w:val="LineSpacer"/>
        <w:rPr>
          <w:szCs w:val="24"/>
        </w:rPr>
      </w:pPr>
    </w:p>
    <w:tbl>
      <w:tblPr>
        <w:tblW w:w="0" w:type="auto"/>
        <w:tblInd w:w="-24" w:type="dxa"/>
        <w:tblBorders>
          <w:top w:val="single" w:sz="6" w:space="0" w:color="auto"/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3"/>
        <w:gridCol w:w="5683"/>
      </w:tblGrid>
      <w:tr w:rsidR="001E0075" w:rsidRPr="001E0075" w14:paraId="51461798" w14:textId="77777777">
        <w:trPr>
          <w:trHeight w:hRule="exact" w:val="624"/>
        </w:trPr>
        <w:tc>
          <w:tcPr>
            <w:tcW w:w="5683" w:type="dxa"/>
            <w:tcBorders>
              <w:top w:val="single" w:sz="6" w:space="0" w:color="auto"/>
              <w:bottom w:val="single" w:sz="18" w:space="0" w:color="auto"/>
            </w:tcBorders>
          </w:tcPr>
          <w:p w14:paraId="3CE96429" w14:textId="222B601E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6. </w:t>
            </w:r>
            <w:r w:rsidR="0032781F">
              <w:rPr>
                <w:noProof/>
                <w:szCs w:val="24"/>
              </w:rPr>
              <w:t>Worker Name</w:t>
            </w:r>
          </w:p>
          <w:p w14:paraId="60B44EB0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worker name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5683" w:type="dxa"/>
            <w:tcBorders>
              <w:top w:val="single" w:sz="6" w:space="0" w:color="auto"/>
              <w:bottom w:val="single" w:sz="18" w:space="0" w:color="auto"/>
            </w:tcBorders>
          </w:tcPr>
          <w:p w14:paraId="003B9A6C" w14:textId="330136E5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7. </w:t>
            </w:r>
            <w:r w:rsidR="0032781F">
              <w:rPr>
                <w:noProof/>
                <w:szCs w:val="24"/>
              </w:rPr>
              <w:t>Worker Phone Number</w:t>
            </w:r>
          </w:p>
          <w:p w14:paraId="099FC49B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worker phone number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09040DA9" w14:textId="77777777" w:rsidR="001E0075" w:rsidRDefault="001E0075">
      <w:pPr>
        <w:pStyle w:val="LineSpacer"/>
        <w:rPr>
          <w:rStyle w:val="Strong"/>
          <w:bCs w:val="0"/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p w14:paraId="7B8CC2B7" w14:textId="77777777" w:rsidR="001E0075" w:rsidRDefault="001E0075">
      <w:pPr>
        <w:pStyle w:val="SectionHeading"/>
        <w:rPr>
          <w:rStyle w:val="Strong"/>
          <w:bCs w:val="0"/>
          <w:szCs w:val="24"/>
        </w:rPr>
      </w:pPr>
      <w:r>
        <w:rPr>
          <w:rStyle w:val="Strong"/>
          <w:bCs w:val="0"/>
          <w:noProof/>
          <w:szCs w:val="24"/>
        </w:rPr>
        <w:t>SECCIÓN 2 – información del cliente</w:t>
      </w:r>
    </w:p>
    <w:p w14:paraId="6216DAC4" w14:textId="77777777" w:rsidR="001E0075" w:rsidRDefault="001E0075">
      <w:pPr>
        <w:pStyle w:val="LetterText12pt"/>
        <w:rPr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1E0075" w14:paraId="6EAFA4C7" w14:textId="77777777">
        <w:trPr>
          <w:trHeight w:hRule="exact" w:val="672"/>
        </w:trPr>
        <w:tc>
          <w:tcPr>
            <w:tcW w:w="11366" w:type="dxa"/>
            <w:tcBorders>
              <w:top w:val="single" w:sz="18" w:space="0" w:color="auto"/>
            </w:tcBorders>
          </w:tcPr>
          <w:p w14:paraId="21D38DD0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  <w:r w:rsidRPr="00472717">
              <w:rPr>
                <w:szCs w:val="24"/>
                <w:lang w:val="es-BO"/>
              </w:rPr>
              <w:t xml:space="preserve">8. </w:t>
            </w:r>
            <w:r w:rsidRPr="00472717">
              <w:rPr>
                <w:noProof/>
                <w:szCs w:val="24"/>
                <w:lang w:val="es-BO"/>
              </w:rPr>
              <w:t>Nombre Completo de la Persona que Necesita o Solicita los Servicios</w:t>
            </w:r>
          </w:p>
          <w:p w14:paraId="4BF41AA9" w14:textId="77777777" w:rsidR="001E0075" w:rsidRPr="001E0075" w:rsidRDefault="001E0075">
            <w:pPr>
              <w:pStyle w:val="UserInput12pt"/>
              <w:ind w:left="-36"/>
              <w:rPr>
                <w:szCs w:val="24"/>
              </w:rPr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0075">
              <w:rPr>
                <w:sz w:val="2"/>
                <w:szCs w:val="24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full name of person needing or requesting services"/>
                  <w:textInput>
                    <w:maxLength w:val="77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635148E6" w14:textId="77777777" w:rsidR="001E0075" w:rsidRDefault="001E0075">
      <w:pPr>
        <w:pStyle w:val="LineSpacer"/>
        <w:rPr>
          <w:rStyle w:val="Strong"/>
          <w:b/>
          <w:bCs w:val="0"/>
          <w:szCs w:val="24"/>
        </w:rPr>
      </w:pPr>
    </w:p>
    <w:tbl>
      <w:tblPr>
        <w:tblW w:w="0" w:type="auto"/>
        <w:tblInd w:w="-24" w:type="dxa"/>
        <w:tblBorders>
          <w:top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3"/>
        <w:gridCol w:w="5683"/>
      </w:tblGrid>
      <w:tr w:rsidR="001E0075" w:rsidRPr="001E0075" w14:paraId="4A85E089" w14:textId="77777777">
        <w:trPr>
          <w:trHeight w:hRule="exact" w:val="624"/>
        </w:trPr>
        <w:tc>
          <w:tcPr>
            <w:tcW w:w="5683" w:type="dxa"/>
            <w:tcBorders>
              <w:top w:val="single" w:sz="6" w:space="0" w:color="auto"/>
            </w:tcBorders>
          </w:tcPr>
          <w:p w14:paraId="40667AE4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  <w:r w:rsidRPr="00472717">
              <w:rPr>
                <w:szCs w:val="24"/>
                <w:lang w:val="es-BO"/>
              </w:rPr>
              <w:t xml:space="preserve">9. </w:t>
            </w:r>
            <w:r w:rsidRPr="00472717">
              <w:rPr>
                <w:noProof/>
                <w:szCs w:val="24"/>
                <w:lang w:val="es-BO"/>
              </w:rPr>
              <w:t>Fecha de Nacimiento (Mes-Día-Año)</w:t>
            </w:r>
          </w:p>
          <w:p w14:paraId="368566C7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/>
                  <w:statusText w:type="text" w:val="Enter date of birth (mm/dd/yyyy) of person needing or requesting services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5683" w:type="dxa"/>
            <w:tcBorders>
              <w:top w:val="single" w:sz="6" w:space="0" w:color="auto"/>
            </w:tcBorders>
          </w:tcPr>
          <w:p w14:paraId="36C4B3FD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10. </w:t>
            </w:r>
            <w:r w:rsidRPr="001E0075">
              <w:rPr>
                <w:noProof/>
                <w:szCs w:val="24"/>
              </w:rPr>
              <w:t>Medicaid/ID del Receptor</w:t>
            </w:r>
          </w:p>
          <w:p w14:paraId="3339C6A1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Medicaid/Recipient id of person needing or requesting services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0D03BDA4" w14:textId="77777777" w:rsidR="001E0075" w:rsidRDefault="001E0075">
      <w:pPr>
        <w:pStyle w:val="LineSpacer"/>
        <w:rPr>
          <w:szCs w:val="24"/>
        </w:rPr>
      </w:pPr>
    </w:p>
    <w:tbl>
      <w:tblPr>
        <w:tblW w:w="0" w:type="auto"/>
        <w:tblInd w:w="-24" w:type="dxa"/>
        <w:tblBorders>
          <w:top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8"/>
        <w:gridCol w:w="3096"/>
        <w:gridCol w:w="960"/>
        <w:gridCol w:w="1622"/>
      </w:tblGrid>
      <w:tr w:rsidR="001E0075" w:rsidRPr="001E0075" w14:paraId="62816B8E" w14:textId="77777777">
        <w:trPr>
          <w:trHeight w:hRule="exact" w:val="624"/>
        </w:trPr>
        <w:tc>
          <w:tcPr>
            <w:tcW w:w="5688" w:type="dxa"/>
            <w:tcBorders>
              <w:top w:val="single" w:sz="6" w:space="0" w:color="auto"/>
            </w:tcBorders>
          </w:tcPr>
          <w:p w14:paraId="638EF632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11. </w:t>
            </w:r>
            <w:r w:rsidRPr="001E0075">
              <w:rPr>
                <w:noProof/>
                <w:szCs w:val="24"/>
              </w:rPr>
              <w:t>Domicilio</w:t>
            </w:r>
          </w:p>
          <w:p w14:paraId="7E87D026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street address of person needing or requesting services"/>
                  <w:textInput>
                    <w:maxLength w:val="38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3096" w:type="dxa"/>
            <w:tcBorders>
              <w:top w:val="single" w:sz="6" w:space="0" w:color="auto"/>
            </w:tcBorders>
          </w:tcPr>
          <w:p w14:paraId="3B4948E7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noProof/>
                <w:szCs w:val="24"/>
              </w:rPr>
              <w:t>Ciudad</w:t>
            </w:r>
          </w:p>
          <w:p w14:paraId="057E8C94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city of person needing or requesting services"/>
                  <w:textInput>
                    <w:maxLength w:val="20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960" w:type="dxa"/>
            <w:tcBorders>
              <w:top w:val="single" w:sz="6" w:space="0" w:color="auto"/>
            </w:tcBorders>
          </w:tcPr>
          <w:p w14:paraId="62E3C841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noProof/>
                <w:szCs w:val="24"/>
              </w:rPr>
              <w:t>Estado</w:t>
            </w:r>
          </w:p>
          <w:p w14:paraId="5786522F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state of person needing or requesting services"/>
                  <w:textInput>
                    <w:maxLength w:val="5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1622" w:type="dxa"/>
            <w:tcBorders>
              <w:top w:val="single" w:sz="6" w:space="0" w:color="auto"/>
            </w:tcBorders>
          </w:tcPr>
          <w:p w14:paraId="570BB67B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noProof/>
                <w:szCs w:val="24"/>
              </w:rPr>
              <w:t>C. Postal</w:t>
            </w:r>
          </w:p>
          <w:p w14:paraId="77646B9D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zip code of person needing or requesting services"/>
                  <w:textInput>
                    <w:maxLength w:val="10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</w:tr>
    </w:tbl>
    <w:p w14:paraId="1A081ACD" w14:textId="77777777" w:rsidR="001E0075" w:rsidRDefault="001E0075">
      <w:pPr>
        <w:pStyle w:val="LineSpacer"/>
        <w:rPr>
          <w:szCs w:val="24"/>
        </w:rPr>
      </w:pPr>
    </w:p>
    <w:tbl>
      <w:tblPr>
        <w:tblW w:w="0" w:type="auto"/>
        <w:tblInd w:w="-24" w:type="dxa"/>
        <w:tblBorders>
          <w:top w:val="single" w:sz="6" w:space="0" w:color="auto"/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4596"/>
        <w:gridCol w:w="4250"/>
      </w:tblGrid>
      <w:tr w:rsidR="001E0075" w:rsidRPr="001E0075" w14:paraId="55C79E47" w14:textId="77777777">
        <w:trPr>
          <w:trHeight w:hRule="exact" w:val="624"/>
        </w:trPr>
        <w:tc>
          <w:tcPr>
            <w:tcW w:w="2520" w:type="dxa"/>
            <w:tcBorders>
              <w:top w:val="single" w:sz="6" w:space="0" w:color="auto"/>
              <w:bottom w:val="single" w:sz="18" w:space="0" w:color="auto"/>
            </w:tcBorders>
          </w:tcPr>
          <w:p w14:paraId="43F8F9BF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lastRenderedPageBreak/>
              <w:t xml:space="preserve">12. </w:t>
            </w:r>
            <w:r w:rsidRPr="001E0075">
              <w:rPr>
                <w:noProof/>
                <w:szCs w:val="24"/>
              </w:rPr>
              <w:t>Nº Telefónico</w:t>
            </w:r>
          </w:p>
          <w:p w14:paraId="4191F4F8" w14:textId="77777777" w:rsidR="001E0075" w:rsidRPr="001E0075" w:rsidRDefault="001E0075">
            <w:pPr>
              <w:pStyle w:val="UserInput12pt"/>
              <w:rPr>
                <w:rStyle w:val="Strong"/>
                <w:b/>
                <w:bCs w:val="0"/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phone number of person needing or requesting services"/>
                  <w:textInput>
                    <w:maxLength w:val="15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4596" w:type="dxa"/>
            <w:tcBorders>
              <w:top w:val="single" w:sz="6" w:space="0" w:color="auto"/>
              <w:bottom w:val="single" w:sz="18" w:space="0" w:color="auto"/>
            </w:tcBorders>
          </w:tcPr>
          <w:p w14:paraId="176FAD1B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  <w:r w:rsidRPr="00472717">
              <w:rPr>
                <w:szCs w:val="24"/>
                <w:lang w:val="es-BO"/>
              </w:rPr>
              <w:t xml:space="preserve">13. </w:t>
            </w:r>
            <w:r w:rsidRPr="00472717">
              <w:rPr>
                <w:noProof/>
                <w:szCs w:val="24"/>
                <w:lang w:val="es-BO"/>
              </w:rPr>
              <w:t>Nº de TTY (Teletipo para sordos)</w:t>
            </w:r>
          </w:p>
          <w:p w14:paraId="3250A493" w14:textId="77777777" w:rsidR="001E0075" w:rsidRPr="001E0075" w:rsidRDefault="001E0075">
            <w:pPr>
              <w:pStyle w:val="UserInput12pt"/>
              <w:rPr>
                <w:rStyle w:val="Strong"/>
                <w:b/>
                <w:bCs w:val="0"/>
                <w:szCs w:val="24"/>
              </w:rPr>
            </w:pPr>
            <w:r w:rsidRPr="001E0075">
              <w:rPr>
                <w:rStyle w:val="Strong"/>
                <w:b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TTY Number (Teletype for the deaf) of person needing or requesting services (if applicable)"/>
                  <w:textInput>
                    <w:maxLength w:val="30"/>
                  </w:textInput>
                </w:ffData>
              </w:fldChar>
            </w:r>
            <w:r w:rsidRPr="001E0075">
              <w:rPr>
                <w:rStyle w:val="Strong"/>
                <w:b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/>
                <w:bCs w:val="0"/>
                <w:szCs w:val="24"/>
              </w:rPr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/>
                <w:bCs w:val="0"/>
                <w:szCs w:val="24"/>
              </w:rPr>
              <w:fldChar w:fldCharType="end"/>
            </w:r>
          </w:p>
        </w:tc>
        <w:tc>
          <w:tcPr>
            <w:tcW w:w="4250" w:type="dxa"/>
            <w:tcBorders>
              <w:top w:val="single" w:sz="6" w:space="0" w:color="auto"/>
              <w:bottom w:val="single" w:sz="18" w:space="0" w:color="auto"/>
            </w:tcBorders>
          </w:tcPr>
          <w:p w14:paraId="5AC664FB" w14:textId="77777777" w:rsidR="001E0075" w:rsidRPr="001E0075" w:rsidRDefault="001E0075">
            <w:pPr>
              <w:pStyle w:val="LetterText12pt"/>
              <w:rPr>
                <w:szCs w:val="24"/>
              </w:rPr>
            </w:pPr>
            <w:r w:rsidRPr="001E0075">
              <w:rPr>
                <w:szCs w:val="24"/>
              </w:rPr>
              <w:t xml:space="preserve">14. </w:t>
            </w:r>
            <w:r w:rsidRPr="001E0075">
              <w:rPr>
                <w:noProof/>
                <w:szCs w:val="24"/>
              </w:rPr>
              <w:t>Dirección de Email</w:t>
            </w:r>
          </w:p>
          <w:p w14:paraId="081CD943" w14:textId="77777777" w:rsidR="001E0075" w:rsidRPr="001E0075" w:rsidRDefault="001E0075">
            <w:pPr>
              <w:pStyle w:val="UserInput12pt"/>
              <w:rPr>
                <w:szCs w:val="24"/>
              </w:rPr>
            </w:pPr>
            <w:r w:rsidRPr="001E0075">
              <w:rPr>
                <w:rStyle w:val="Strong"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Enter email address of person needing or requesting services"/>
                  <w:textInput>
                    <w:maxLength w:val="28"/>
                  </w:textInput>
                </w:ffData>
              </w:fldChar>
            </w:r>
            <w:r w:rsidRPr="001E0075">
              <w:rPr>
                <w:rStyle w:val="Strong"/>
                <w:bCs w:val="0"/>
                <w:szCs w:val="24"/>
              </w:rPr>
              <w:instrText xml:space="preserve"> FORMTEXT </w:instrText>
            </w:r>
            <w:r w:rsidRPr="001E0075">
              <w:rPr>
                <w:rStyle w:val="Strong"/>
                <w:bCs w:val="0"/>
                <w:szCs w:val="24"/>
              </w:rPr>
            </w:r>
            <w:r w:rsidRPr="001E0075">
              <w:rPr>
                <w:rStyle w:val="Strong"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bCs w:val="0"/>
                <w:szCs w:val="24"/>
              </w:rPr>
              <w:fldChar w:fldCharType="end"/>
            </w:r>
          </w:p>
        </w:tc>
      </w:tr>
    </w:tbl>
    <w:p w14:paraId="660FF9CF" w14:textId="77777777" w:rsidR="001E0075" w:rsidRDefault="001E0075">
      <w:pPr>
        <w:pStyle w:val="LineSpacer"/>
        <w:rPr>
          <w:rStyle w:val="Strong"/>
          <w:bCs w:val="0"/>
          <w:szCs w:val="24"/>
        </w:rPr>
      </w:pPr>
    </w:p>
    <w:p w14:paraId="0DEF693F" w14:textId="77777777" w:rsidR="001E0075" w:rsidRPr="004D1A84" w:rsidRDefault="001E0075" w:rsidP="004D1A84">
      <w:pPr>
        <w:pStyle w:val="LineSpacer"/>
        <w:spacing w:line="80" w:lineRule="exact"/>
        <w:rPr>
          <w:rStyle w:val="Strong"/>
          <w:bCs w:val="0"/>
          <w:sz w:val="8"/>
          <w:szCs w:val="8"/>
        </w:rPr>
      </w:pPr>
    </w:p>
    <w:tbl>
      <w:tblPr>
        <w:tblW w:w="0" w:type="auto"/>
        <w:tblInd w:w="-24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1E0075" w14:paraId="4515F9C8" w14:textId="77777777">
        <w:trPr>
          <w:trHeight w:hRule="exact" w:val="48"/>
        </w:trPr>
        <w:tc>
          <w:tcPr>
            <w:tcW w:w="11366" w:type="dxa"/>
            <w:tcBorders>
              <w:bottom w:val="single" w:sz="18" w:space="0" w:color="auto"/>
            </w:tcBorders>
          </w:tcPr>
          <w:p w14:paraId="34A550B5" w14:textId="77777777" w:rsidR="001E0075" w:rsidRPr="001E0075" w:rsidRDefault="001E0075">
            <w:pPr>
              <w:pStyle w:val="LetterText12pt"/>
              <w:rPr>
                <w:szCs w:val="24"/>
              </w:rPr>
            </w:pPr>
          </w:p>
        </w:tc>
      </w:tr>
    </w:tbl>
    <w:p w14:paraId="771C592D" w14:textId="77777777" w:rsidR="001E0075" w:rsidRDefault="001E0075">
      <w:pPr>
        <w:pStyle w:val="LineSpacer"/>
        <w:rPr>
          <w:rStyle w:val="Strong"/>
          <w:bCs w:val="0"/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p w14:paraId="1596064A" w14:textId="77777777" w:rsidR="001E0075" w:rsidRDefault="001E0075">
      <w:pPr>
        <w:pStyle w:val="SectionHeading"/>
        <w:rPr>
          <w:rStyle w:val="Strong"/>
          <w:bCs w:val="0"/>
          <w:szCs w:val="24"/>
        </w:rPr>
      </w:pPr>
      <w:r>
        <w:rPr>
          <w:rStyle w:val="Strong"/>
          <w:bCs w:val="0"/>
          <w:noProof/>
          <w:szCs w:val="24"/>
        </w:rPr>
        <w:t>SECCIÓN 3 – PROGRAMAS DEL DEPARTAMENTO</w:t>
      </w:r>
    </w:p>
    <w:p w14:paraId="377C10F0" w14:textId="77777777" w:rsidR="001E0075" w:rsidRDefault="001E0075">
      <w:pPr>
        <w:pStyle w:val="LetterText12pt"/>
        <w:numPr>
          <w:ilvl w:val="0"/>
          <w:numId w:val="1"/>
        </w:numPr>
        <w:spacing w:before="60"/>
        <w:ind w:left="336"/>
        <w:rPr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033BB7E9" w14:textId="77777777">
        <w:trPr>
          <w:trHeight w:hRule="exact" w:val="696"/>
        </w:trPr>
        <w:tc>
          <w:tcPr>
            <w:tcW w:w="11366" w:type="dxa"/>
            <w:tcBorders>
              <w:top w:val="single" w:sz="18" w:space="0" w:color="auto"/>
            </w:tcBorders>
          </w:tcPr>
          <w:p w14:paraId="2DA288AD" w14:textId="77777777" w:rsidR="001E0075" w:rsidRPr="00472717" w:rsidRDefault="001E0075">
            <w:pPr>
              <w:pStyle w:val="LetterText12pt"/>
              <w:numPr>
                <w:ilvl w:val="0"/>
                <w:numId w:val="1"/>
              </w:numPr>
              <w:spacing w:before="60"/>
              <w:ind w:left="324" w:hanging="348"/>
              <w:rPr>
                <w:szCs w:val="24"/>
                <w:lang w:val="es-BO"/>
              </w:rPr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472717">
              <w:rPr>
                <w:sz w:val="2"/>
                <w:szCs w:val="24"/>
                <w:lang w:val="es-BO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r w:rsidRPr="001E0075">
              <w:rPr>
                <w:szCs w:val="24"/>
              </w:rPr>
              <w:fldChar w:fldCharType="begin">
                <w:ffData>
                  <w:name w:val="Check7"/>
                  <w:enabled/>
                  <w:calcOnExit w:val="0"/>
                  <w:statusText w:type="text" w:val="Select if Department Program is Home Help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Ayuda en el Hogar</w:t>
            </w:r>
            <w:r w:rsidR="006C049A" w:rsidRPr="00472717">
              <w:rPr>
                <w:noProof/>
                <w:szCs w:val="24"/>
                <w:lang w:val="es-BO"/>
              </w:rPr>
              <w:t xml:space="preserve"> (Home Help)</w:t>
            </w:r>
          </w:p>
          <w:p w14:paraId="4F62253F" w14:textId="77777777" w:rsidR="001E0075" w:rsidRPr="00472717" w:rsidRDefault="001E0075">
            <w:pPr>
              <w:pStyle w:val="LetterText12pt"/>
              <w:ind w:left="336"/>
              <w:rPr>
                <w:szCs w:val="24"/>
                <w:lang w:val="es-BO"/>
              </w:rPr>
            </w:pPr>
            <w:bookmarkStart w:id="13" w:name="Check7"/>
            <w:r w:rsidRPr="00472717">
              <w:rPr>
                <w:noProof/>
                <w:szCs w:val="24"/>
                <w:lang w:val="es-BO"/>
              </w:rPr>
              <w:t>Servicios de ayuda para cubrir la asistencia sobre el cuidado personal y el mantenimiento de la casa.</w:t>
            </w:r>
            <w:bookmarkEnd w:id="13"/>
          </w:p>
        </w:tc>
      </w:tr>
    </w:tbl>
    <w:p w14:paraId="250B06D7" w14:textId="77777777" w:rsidR="001E0075" w:rsidRPr="00472717" w:rsidRDefault="001E0075">
      <w:pPr>
        <w:pStyle w:val="LineSpacer"/>
        <w:rPr>
          <w:szCs w:val="24"/>
          <w:lang w:val="es-BO"/>
        </w:rPr>
      </w:pPr>
    </w:p>
    <w:tbl>
      <w:tblPr>
        <w:tblW w:w="0" w:type="auto"/>
        <w:tblInd w:w="-24" w:type="dxa"/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4247F807" w14:textId="77777777">
        <w:trPr>
          <w:trHeight w:hRule="exact" w:val="960"/>
        </w:trPr>
        <w:tc>
          <w:tcPr>
            <w:tcW w:w="11366" w:type="dxa"/>
          </w:tcPr>
          <w:p w14:paraId="33122B7E" w14:textId="77777777" w:rsidR="001E0075" w:rsidRPr="00472717" w:rsidRDefault="001E0075">
            <w:pPr>
              <w:pStyle w:val="LetterText12pt"/>
              <w:numPr>
                <w:ilvl w:val="0"/>
                <w:numId w:val="1"/>
              </w:numPr>
              <w:spacing w:before="120"/>
              <w:ind w:left="336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8"/>
                  <w:enabled/>
                  <w:calcOnExit w:val="0"/>
                  <w:statusText w:type="text" w:val="Select if Department Program is Adult Community Placement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Ubicación Comunitaria para Adultos</w:t>
            </w:r>
            <w:r w:rsidR="006C049A" w:rsidRPr="00472717">
              <w:rPr>
                <w:noProof/>
                <w:szCs w:val="24"/>
                <w:lang w:val="es-BO"/>
              </w:rPr>
              <w:t xml:space="preserve"> (Adult Community Placement)</w:t>
            </w:r>
          </w:p>
          <w:p w14:paraId="5B1B52E5" w14:textId="77777777" w:rsidR="001E0075" w:rsidRPr="00472717" w:rsidRDefault="001E0075">
            <w:pPr>
              <w:pStyle w:val="LetterText12pt"/>
              <w:ind w:left="336"/>
              <w:rPr>
                <w:szCs w:val="24"/>
                <w:lang w:val="es-BO"/>
              </w:rPr>
            </w:pPr>
            <w:bookmarkStart w:id="14" w:name="Check8"/>
            <w:r w:rsidRPr="00472717">
              <w:rPr>
                <w:noProof/>
                <w:szCs w:val="24"/>
                <w:lang w:val="es-BO"/>
              </w:rPr>
              <w:t>Servicios para adultos que ya no pueden vivir en sus hogares.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Incluye ayuda para encontrar un hogar de cuidado permanente de ancianos, residencia de ancianos y servicios para quienes viven allí.</w:t>
            </w:r>
            <w:bookmarkEnd w:id="14"/>
          </w:p>
        </w:tc>
      </w:tr>
    </w:tbl>
    <w:p w14:paraId="5E030067" w14:textId="77777777" w:rsidR="001E0075" w:rsidRPr="00472717" w:rsidRDefault="001E0075">
      <w:pPr>
        <w:pStyle w:val="LineSpacer"/>
        <w:rPr>
          <w:szCs w:val="24"/>
          <w:lang w:val="es-BO"/>
        </w:rPr>
      </w:pPr>
    </w:p>
    <w:tbl>
      <w:tblPr>
        <w:tblW w:w="0" w:type="auto"/>
        <w:tblInd w:w="-24" w:type="dxa"/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1ECB38FE" w14:textId="77777777">
        <w:trPr>
          <w:trHeight w:hRule="exact" w:val="960"/>
        </w:trPr>
        <w:tc>
          <w:tcPr>
            <w:tcW w:w="11366" w:type="dxa"/>
          </w:tcPr>
          <w:bookmarkStart w:id="15" w:name="Check9"/>
          <w:p w14:paraId="343363C8" w14:textId="77777777" w:rsidR="001E0075" w:rsidRPr="001E0075" w:rsidRDefault="001E0075">
            <w:pPr>
              <w:pStyle w:val="LetterText12pt"/>
              <w:numPr>
                <w:ilvl w:val="0"/>
                <w:numId w:val="1"/>
              </w:numPr>
              <w:spacing w:before="120"/>
              <w:ind w:left="336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9"/>
                  <w:enabled/>
                  <w:calcOnExit w:val="0"/>
                  <w:statusText w:type="text" w:val="Select if Department Program is Other Services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Otros Servicios</w:t>
            </w:r>
            <w:bookmarkEnd w:id="15"/>
          </w:p>
          <w:p w14:paraId="3287CCDE" w14:textId="77777777" w:rsidR="001E0075" w:rsidRPr="00472717" w:rsidRDefault="001E0075">
            <w:pPr>
              <w:pStyle w:val="LetterText12pt"/>
              <w:ind w:left="336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Servicios no pagos para ayudar a los adultos a estar seguros en sus propios hogares. Estos servicios pueden incluir información y derivación a otros recursos comunitarios.</w:t>
            </w:r>
          </w:p>
        </w:tc>
      </w:tr>
    </w:tbl>
    <w:p w14:paraId="755621AA" w14:textId="77777777" w:rsidR="001E0075" w:rsidRPr="00472717" w:rsidRDefault="001E0075">
      <w:pPr>
        <w:pStyle w:val="LineSpacer"/>
        <w:rPr>
          <w:szCs w:val="24"/>
          <w:lang w:val="es-BO"/>
        </w:rPr>
      </w:pPr>
    </w:p>
    <w:p w14:paraId="04567C36" w14:textId="77777777" w:rsidR="001E0075" w:rsidRPr="00472717" w:rsidRDefault="001E0075">
      <w:pPr>
        <w:pStyle w:val="LetterText12pt"/>
        <w:rPr>
          <w:szCs w:val="24"/>
          <w:lang w:val="es-BO"/>
        </w:rPr>
        <w:sectPr w:rsidR="001E0075" w:rsidRPr="00472717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6" w:space="0" w:color="auto"/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4A59663D" w14:textId="77777777">
        <w:trPr>
          <w:trHeight w:hRule="exact" w:val="672"/>
        </w:trPr>
        <w:tc>
          <w:tcPr>
            <w:tcW w:w="11366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14:paraId="04E7C411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SI USTED O UN CONOCIDO NECESITAN SERVICIOS DE PROTECCIÓN, COMUNÍQUESE CON LA RECEPCIÓN CENTRALIZADA POR ABUSO, NEGLIGENCIA O EXPLOTACIÓN AL 855-444-3911.</w:t>
            </w:r>
          </w:p>
        </w:tc>
      </w:tr>
    </w:tbl>
    <w:p w14:paraId="62B4167D" w14:textId="77777777" w:rsidR="001E0075" w:rsidRDefault="001E0075">
      <w:pPr>
        <w:pStyle w:val="SectionHeading"/>
        <w:rPr>
          <w:rStyle w:val="Strong"/>
          <w:bCs w:val="0"/>
          <w:szCs w:val="24"/>
        </w:rPr>
      </w:pPr>
      <w:r>
        <w:rPr>
          <w:rStyle w:val="Strong"/>
          <w:bCs w:val="0"/>
          <w:noProof/>
          <w:szCs w:val="24"/>
        </w:rPr>
        <w:t>SECCIÓN 4 – SITUACIÓN ACTUAL</w:t>
      </w:r>
    </w:p>
    <w:p w14:paraId="31CF9B91" w14:textId="77777777" w:rsidR="001E0075" w:rsidRDefault="001E0075">
      <w:pPr>
        <w:pStyle w:val="LetterText12pt"/>
        <w:numPr>
          <w:ilvl w:val="0"/>
          <w:numId w:val="2"/>
        </w:numPr>
        <w:spacing w:before="20"/>
        <w:ind w:left="336"/>
        <w:rPr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Borders>
          <w:top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1E0075" w14:paraId="1ECD53FD" w14:textId="77777777">
        <w:trPr>
          <w:trHeight w:hRule="exact" w:val="360"/>
        </w:trPr>
        <w:tc>
          <w:tcPr>
            <w:tcW w:w="11366" w:type="dxa"/>
            <w:tcBorders>
              <w:top w:val="single" w:sz="18" w:space="0" w:color="auto"/>
            </w:tcBorders>
          </w:tcPr>
          <w:p w14:paraId="048FE192" w14:textId="77777777" w:rsidR="001E0075" w:rsidRPr="001E0075" w:rsidRDefault="001E0075">
            <w:pPr>
              <w:pStyle w:val="LetterText12pt"/>
              <w:numPr>
                <w:ilvl w:val="0"/>
                <w:numId w:val="2"/>
              </w:numPr>
              <w:spacing w:before="20"/>
              <w:ind w:left="336"/>
              <w:rPr>
                <w:szCs w:val="24"/>
              </w:rPr>
            </w:pPr>
            <w:r w:rsidRPr="001E0075">
              <w:rPr>
                <w:noProof/>
                <w:szCs w:val="24"/>
              </w:rPr>
              <w:t>Su situación como receptor</w:t>
            </w:r>
          </w:p>
        </w:tc>
      </w:tr>
      <w:bookmarkStart w:id="16" w:name="Check5"/>
      <w:tr w:rsidR="001E0075" w:rsidRPr="001E0075" w14:paraId="36C7A7E8" w14:textId="77777777">
        <w:trPr>
          <w:trHeight w:hRule="exact" w:val="312"/>
        </w:trPr>
        <w:tc>
          <w:tcPr>
            <w:tcW w:w="11366" w:type="dxa"/>
          </w:tcPr>
          <w:p w14:paraId="461BE25B" w14:textId="77777777" w:rsidR="001E0075" w:rsidRPr="001E0075" w:rsidRDefault="001E0075">
            <w:pPr>
              <w:pStyle w:val="LetterText12pt"/>
              <w:numPr>
                <w:ilvl w:val="0"/>
                <w:numId w:val="3"/>
              </w:numPr>
              <w:spacing w:before="20"/>
              <w:ind w:left="684" w:hanging="348"/>
              <w:rPr>
                <w:szCs w:val="24"/>
              </w:rPr>
            </w:pPr>
            <w:r w:rsidRPr="001E0075">
              <w:rPr>
                <w:sz w:val="2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0075">
              <w:rPr>
                <w:sz w:val="2"/>
                <w:szCs w:val="24"/>
              </w:rPr>
              <w:instrText xml:space="preserve"> FORMTEXT </w:instrText>
            </w:r>
            <w:r w:rsidRPr="001E0075">
              <w:rPr>
                <w:sz w:val="2"/>
                <w:szCs w:val="24"/>
              </w:rPr>
            </w:r>
            <w:r w:rsidRPr="001E0075">
              <w:rPr>
                <w:sz w:val="2"/>
                <w:szCs w:val="24"/>
              </w:rPr>
              <w:fldChar w:fldCharType="separate"/>
            </w:r>
            <w:r w:rsidRPr="001E0075">
              <w:rPr>
                <w:noProof/>
                <w:sz w:val="2"/>
                <w:szCs w:val="24"/>
              </w:rPr>
              <w:t> </w:t>
            </w:r>
            <w:r w:rsidRPr="001E0075">
              <w:rPr>
                <w:sz w:val="2"/>
                <w:szCs w:val="24"/>
              </w:rPr>
              <w:fldChar w:fldCharType="end"/>
            </w:r>
            <w:r w:rsidRPr="001E0075">
              <w:rPr>
                <w:szCs w:val="24"/>
              </w:rPr>
              <w:fldChar w:fldCharType="begin">
                <w:ffData>
                  <w:name w:val="Check5"/>
                  <w:enabled/>
                  <w:calcOnExit w:val="0"/>
                  <w:statusText w:type="text" w:val="Select if your status as a recipient is Medicaid (MA) recipient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Receptor de Medicaid (MA)</w:t>
            </w:r>
            <w:bookmarkEnd w:id="16"/>
          </w:p>
        </w:tc>
      </w:tr>
      <w:tr w:rsidR="001E0075" w:rsidRPr="001E0075" w14:paraId="0EFBBAA5" w14:textId="77777777">
        <w:trPr>
          <w:trHeight w:hRule="exact" w:val="312"/>
        </w:trPr>
        <w:tc>
          <w:tcPr>
            <w:tcW w:w="11366" w:type="dxa"/>
          </w:tcPr>
          <w:p w14:paraId="248149DF" w14:textId="77777777" w:rsidR="001E0075" w:rsidRPr="001E0075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your status as a recipient is medicaid application pending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Solicitud de Medicaid pendiente</w:t>
            </w:r>
          </w:p>
        </w:tc>
      </w:tr>
      <w:tr w:rsidR="001E0075" w:rsidRPr="0070373C" w14:paraId="675C033B" w14:textId="77777777">
        <w:trPr>
          <w:trHeight w:hRule="exact" w:val="312"/>
        </w:trPr>
        <w:tc>
          <w:tcPr>
            <w:tcW w:w="11366" w:type="dxa"/>
          </w:tcPr>
          <w:p w14:paraId="6A33FC1E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7"/>
                  <w:enabled/>
                  <w:calcOnExit w:val="0"/>
                  <w:statusText w:type="text" w:val="Select if your status as a recipient is Supplemental Security Income (SSI)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del Ingreso de</w:t>
            </w:r>
            <w:r w:rsidR="00A759DB" w:rsidRPr="00472717">
              <w:rPr>
                <w:noProof/>
                <w:szCs w:val="24"/>
                <w:lang w:val="es-BO"/>
              </w:rPr>
              <w:t>l</w:t>
            </w:r>
            <w:r w:rsidRPr="00472717">
              <w:rPr>
                <w:noProof/>
                <w:szCs w:val="24"/>
                <w:lang w:val="es-BO"/>
              </w:rPr>
              <w:t xml:space="preserve"> Seguro Suplementario (</w:t>
            </w:r>
            <w:r w:rsidR="00033FF5" w:rsidRPr="00472717">
              <w:rPr>
                <w:lang w:val="es-BO"/>
              </w:rPr>
              <w:t xml:space="preserve">Supplemental Security Income, </w:t>
            </w:r>
            <w:r w:rsidRPr="00472717">
              <w:rPr>
                <w:noProof/>
                <w:szCs w:val="24"/>
                <w:lang w:val="es-BO"/>
              </w:rPr>
              <w:t>SSI)</w:t>
            </w:r>
          </w:p>
        </w:tc>
      </w:tr>
      <w:tr w:rsidR="001E0075" w:rsidRPr="0070373C" w14:paraId="00D007C6" w14:textId="77777777">
        <w:trPr>
          <w:trHeight w:hRule="exact" w:val="312"/>
        </w:trPr>
        <w:tc>
          <w:tcPr>
            <w:tcW w:w="11366" w:type="dxa"/>
          </w:tcPr>
          <w:p w14:paraId="4FF4E3B2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8"/>
                  <w:enabled/>
                  <w:calcOnExit w:val="0"/>
                  <w:statusText w:type="text" w:val="Select if your status as a recipient is MI Choice Waiver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 la Excepción MI Choice</w:t>
            </w:r>
            <w:r w:rsidR="00033FF5" w:rsidRPr="00472717">
              <w:rPr>
                <w:noProof/>
                <w:szCs w:val="24"/>
                <w:lang w:val="es-BO"/>
              </w:rPr>
              <w:t xml:space="preserve"> (MI Choice Waiver)</w:t>
            </w:r>
          </w:p>
        </w:tc>
      </w:tr>
      <w:tr w:rsidR="001E0075" w:rsidRPr="001E0075" w14:paraId="33387F2F" w14:textId="77777777">
        <w:trPr>
          <w:trHeight w:hRule="exact" w:val="312"/>
        </w:trPr>
        <w:tc>
          <w:tcPr>
            <w:tcW w:w="11366" w:type="dxa"/>
          </w:tcPr>
          <w:p w14:paraId="47C6DDD1" w14:textId="77777777" w:rsidR="001E0075" w:rsidRPr="001E0075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9"/>
                  <w:enabled/>
                  <w:calcOnExit w:val="0"/>
                  <w:statusText w:type="text" w:val="Select if your status as a recipient is PACE recipient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Receptor de PACE</w:t>
            </w:r>
          </w:p>
        </w:tc>
      </w:tr>
      <w:bookmarkStart w:id="17" w:name="Check10"/>
      <w:tr w:rsidR="001E0075" w:rsidRPr="0070373C" w14:paraId="0F8C39C8" w14:textId="77777777">
        <w:trPr>
          <w:trHeight w:hRule="exact" w:val="312"/>
        </w:trPr>
        <w:tc>
          <w:tcPr>
            <w:tcW w:w="11366" w:type="dxa"/>
          </w:tcPr>
          <w:p w14:paraId="1973EE5E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0"/>
                  <w:enabled/>
                  <w:calcOnExit w:val="0"/>
                  <w:statusText w:type="text" w:val="Select if your status as a recipient is MI Health Link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 xml:space="preserve">Receptor de </w:t>
            </w:r>
            <w:r w:rsidR="00033FF5" w:rsidRPr="00472717">
              <w:rPr>
                <w:noProof/>
                <w:szCs w:val="24"/>
                <w:lang w:val="es-BO"/>
              </w:rPr>
              <w:t>Vínculo de Salud de MI (</w:t>
            </w:r>
            <w:r w:rsidRPr="00472717">
              <w:rPr>
                <w:noProof/>
                <w:szCs w:val="24"/>
                <w:lang w:val="es-BO"/>
              </w:rPr>
              <w:t>MI Health Link</w:t>
            </w:r>
            <w:bookmarkEnd w:id="17"/>
            <w:r w:rsidR="00033FF5" w:rsidRPr="00472717">
              <w:rPr>
                <w:noProof/>
                <w:szCs w:val="24"/>
                <w:lang w:val="es-BO"/>
              </w:rPr>
              <w:t>)</w:t>
            </w:r>
          </w:p>
        </w:tc>
      </w:tr>
      <w:bookmarkStart w:id="18" w:name="Check11"/>
      <w:tr w:rsidR="001E0075" w:rsidRPr="001E0075" w14:paraId="14D75E08" w14:textId="77777777">
        <w:trPr>
          <w:trHeight w:hRule="exact" w:val="312"/>
        </w:trPr>
        <w:tc>
          <w:tcPr>
            <w:tcW w:w="11366" w:type="dxa"/>
          </w:tcPr>
          <w:p w14:paraId="119178E3" w14:textId="77777777" w:rsidR="001E0075" w:rsidRPr="001E0075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1"/>
                  <w:enabled/>
                  <w:calcOnExit w:val="0"/>
                  <w:statusText w:type="text" w:val="Select if your status as a recipient is Community Mental Health (CMH) recipient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Receptor de Salud Mental Comunitaria (Community Mental Health, CMH)</w:t>
            </w:r>
            <w:bookmarkEnd w:id="18"/>
          </w:p>
        </w:tc>
      </w:tr>
      <w:bookmarkStart w:id="19" w:name="Check12"/>
      <w:tr w:rsidR="001E0075" w:rsidRPr="0070373C" w14:paraId="7E6C018A" w14:textId="77777777">
        <w:trPr>
          <w:trHeight w:hRule="exact" w:val="312"/>
        </w:trPr>
        <w:tc>
          <w:tcPr>
            <w:tcW w:w="11366" w:type="dxa"/>
          </w:tcPr>
          <w:p w14:paraId="253F09E9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2"/>
                  <w:enabled/>
                  <w:calcOnExit w:val="0"/>
                  <w:statusText w:type="text" w:val="Select if your status as a recipient is food assistance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 Asistencia Alimentaria (Food Assistance)</w:t>
            </w:r>
            <w:bookmarkEnd w:id="19"/>
          </w:p>
        </w:tc>
      </w:tr>
      <w:bookmarkStart w:id="20" w:name="Check13"/>
      <w:tr w:rsidR="001E0075" w:rsidRPr="0070373C" w14:paraId="3204B2D3" w14:textId="77777777">
        <w:trPr>
          <w:trHeight w:hRule="exact" w:val="312"/>
        </w:trPr>
        <w:tc>
          <w:tcPr>
            <w:tcW w:w="11366" w:type="dxa"/>
          </w:tcPr>
          <w:p w14:paraId="1083F96E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3"/>
                  <w:enabled/>
                  <w:calcOnExit w:val="0"/>
                  <w:statusText w:type="text" w:val="Select if your status as a recipient is Family Independence Program (FIP)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del Programa de Independencia Familiar (Family Independence Program, FIP)</w:t>
            </w:r>
            <w:bookmarkEnd w:id="20"/>
          </w:p>
        </w:tc>
      </w:tr>
      <w:bookmarkStart w:id="21" w:name="Check14"/>
      <w:tr w:rsidR="001E0075" w:rsidRPr="0070373C" w14:paraId="1D3FC3D2" w14:textId="77777777">
        <w:trPr>
          <w:trHeight w:hRule="exact" w:val="312"/>
        </w:trPr>
        <w:tc>
          <w:tcPr>
            <w:tcW w:w="11366" w:type="dxa"/>
          </w:tcPr>
          <w:p w14:paraId="794D1587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4"/>
                  <w:enabled/>
                  <w:calcOnExit w:val="0"/>
                  <w:statusText w:type="text" w:val="Select if your status as a recipient is State Disability Assistance (SDA)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 la Asistencia Estatal por Discapacidad (State Disability Assistance, SDA)</w:t>
            </w:r>
            <w:bookmarkEnd w:id="21"/>
          </w:p>
        </w:tc>
      </w:tr>
      <w:bookmarkStart w:id="22" w:name="Check15"/>
      <w:tr w:rsidR="001E0075" w:rsidRPr="0070373C" w14:paraId="12EC04DB" w14:textId="77777777">
        <w:trPr>
          <w:trHeight w:hRule="exact" w:val="312"/>
        </w:trPr>
        <w:tc>
          <w:tcPr>
            <w:tcW w:w="11366" w:type="dxa"/>
          </w:tcPr>
          <w:p w14:paraId="324818CB" w14:textId="77777777" w:rsidR="001E0075" w:rsidRPr="00472717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5"/>
                  <w:enabled/>
                  <w:calcOnExit w:val="0"/>
                  <w:statusText w:type="text" w:val="Select if your status as a recipient is Veterans Affairs recipient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Receptor de Asuntos de Veteranos (Veteran Affairs)</w:t>
            </w:r>
            <w:bookmarkEnd w:id="22"/>
          </w:p>
        </w:tc>
      </w:tr>
      <w:bookmarkStart w:id="23" w:name="Check16"/>
      <w:tr w:rsidR="001E0075" w:rsidRPr="001E0075" w14:paraId="54EE850A" w14:textId="77777777">
        <w:trPr>
          <w:trHeight w:hRule="exact" w:val="312"/>
        </w:trPr>
        <w:tc>
          <w:tcPr>
            <w:tcW w:w="11366" w:type="dxa"/>
          </w:tcPr>
          <w:p w14:paraId="038308A0" w14:textId="77777777" w:rsidR="001E0075" w:rsidRPr="001E0075" w:rsidRDefault="001E0075">
            <w:pPr>
              <w:pStyle w:val="LetterText12pt"/>
              <w:numPr>
                <w:ilvl w:val="0"/>
                <w:numId w:val="3"/>
              </w:numPr>
              <w:spacing w:before="2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Check16"/>
                  <w:enabled/>
                  <w:calcOnExit w:val="0"/>
                  <w:statusText w:type="text" w:val="Select if your status as a recipient is other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Otro</w:t>
            </w:r>
            <w:bookmarkEnd w:id="23"/>
          </w:p>
        </w:tc>
      </w:tr>
      <w:tr w:rsidR="001E0075" w:rsidRPr="0070373C" w14:paraId="16B74AF4" w14:textId="77777777">
        <w:trPr>
          <w:trHeight w:hRule="exact" w:val="336"/>
        </w:trPr>
        <w:tc>
          <w:tcPr>
            <w:tcW w:w="11366" w:type="dxa"/>
          </w:tcPr>
          <w:p w14:paraId="5D72C332" w14:textId="77777777" w:rsidR="001E0075" w:rsidRPr="00472717" w:rsidRDefault="001E0075">
            <w:pPr>
              <w:pStyle w:val="LetterText12pt"/>
              <w:numPr>
                <w:ilvl w:val="0"/>
                <w:numId w:val="2"/>
              </w:numPr>
              <w:spacing w:before="60"/>
              <w:ind w:left="336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Situación de Vivienda (Seleccione las casillas correspondientes y responda las preguntas relacionadas)</w:t>
            </w:r>
          </w:p>
        </w:tc>
      </w:tr>
      <w:tr w:rsidR="001E0075" w:rsidRPr="001E0075" w14:paraId="2CB37AE1" w14:textId="77777777">
        <w:trPr>
          <w:trHeight w:hRule="exact" w:val="312"/>
        </w:trPr>
        <w:tc>
          <w:tcPr>
            <w:tcW w:w="11366" w:type="dxa"/>
          </w:tcPr>
          <w:p w14:paraId="10C33ACD" w14:textId="77777777" w:rsidR="001E0075" w:rsidRPr="001E0075" w:rsidRDefault="001E0075">
            <w:pPr>
              <w:pStyle w:val="LetterText12pt"/>
              <w:numPr>
                <w:ilvl w:val="0"/>
                <w:numId w:val="5"/>
              </w:numPr>
              <w:spacing w:before="20"/>
              <w:rPr>
                <w:szCs w:val="24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is alone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Sólo</w:t>
            </w:r>
          </w:p>
        </w:tc>
      </w:tr>
      <w:tr w:rsidR="001E0075" w:rsidRPr="0070373C" w14:paraId="00C4E227" w14:textId="77777777">
        <w:trPr>
          <w:trHeight w:hRule="exact" w:val="312"/>
        </w:trPr>
        <w:tc>
          <w:tcPr>
            <w:tcW w:w="11366" w:type="dxa"/>
          </w:tcPr>
          <w:p w14:paraId="7C7DCA40" w14:textId="77777777" w:rsidR="001E0075" w:rsidRPr="00472717" w:rsidRDefault="001E0075" w:rsidP="008F57CE">
            <w:pPr>
              <w:pStyle w:val="LetterText12pt"/>
              <w:numPr>
                <w:ilvl w:val="0"/>
                <w:numId w:val="5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is with spouse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 xml:space="preserve">Con </w:t>
            </w:r>
            <w:r w:rsidR="008F57CE" w:rsidRPr="00472717">
              <w:rPr>
                <w:noProof/>
                <w:szCs w:val="24"/>
                <w:lang w:val="es-BO"/>
              </w:rPr>
              <w:t>mi</w:t>
            </w:r>
            <w:r w:rsidRPr="00472717">
              <w:rPr>
                <w:noProof/>
                <w:szCs w:val="24"/>
                <w:lang w:val="es-BO"/>
              </w:rPr>
              <w:t xml:space="preserve"> cónyuge (si está casado responda las siguientes preguntas)</w:t>
            </w:r>
          </w:p>
        </w:tc>
      </w:tr>
      <w:tr w:rsidR="001E0075" w:rsidRPr="001E0075" w14:paraId="46A868F5" w14:textId="77777777">
        <w:trPr>
          <w:trHeight w:hRule="exact" w:val="312"/>
        </w:trPr>
        <w:tc>
          <w:tcPr>
            <w:tcW w:w="11366" w:type="dxa"/>
          </w:tcPr>
          <w:p w14:paraId="1C24B109" w14:textId="50A3C895" w:rsidR="001E0075" w:rsidRPr="001E0075" w:rsidRDefault="001E0075" w:rsidP="0032781F">
            <w:pPr>
              <w:pStyle w:val="LetterText12pt"/>
              <w:tabs>
                <w:tab w:val="left" w:pos="5280"/>
                <w:tab w:val="left" w:pos="6240"/>
              </w:tabs>
              <w:spacing w:before="20"/>
              <w:ind w:left="696"/>
              <w:rPr>
                <w:szCs w:val="24"/>
              </w:rPr>
            </w:pPr>
            <w:bookmarkStart w:id="24" w:name="Check17"/>
            <w:bookmarkStart w:id="25" w:name="Check18"/>
            <w:r w:rsidRPr="00472717">
              <w:rPr>
                <w:noProof/>
                <w:szCs w:val="24"/>
                <w:lang w:val="es-BO"/>
              </w:rPr>
              <w:t>¿Posee su cónyuge una discapacidad?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Check17"/>
                  <w:enabled/>
                  <w:calcOnExit w:val="0"/>
                  <w:statusText w:type="text" w:val="If living arrangement is alone, select if spouse is disabled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1E0075">
              <w:rPr>
                <w:noProof/>
                <w:szCs w:val="24"/>
              </w:rPr>
              <w:t>Sí</w:t>
            </w:r>
            <w:r w:rsidRPr="001E0075">
              <w:rPr>
                <w:szCs w:val="24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Check18"/>
                  <w:enabled/>
                  <w:calcOnExit w:val="0"/>
                  <w:statusText w:type="text" w:val="If living arrangement is alone, select if spouse is not disabled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No</w:t>
            </w:r>
            <w:bookmarkEnd w:id="24"/>
            <w:bookmarkEnd w:id="25"/>
          </w:p>
        </w:tc>
      </w:tr>
      <w:tr w:rsidR="001E0075" w:rsidRPr="0070373C" w14:paraId="3E553AD4" w14:textId="77777777">
        <w:trPr>
          <w:trHeight w:hRule="exact" w:val="312"/>
        </w:trPr>
        <w:tc>
          <w:tcPr>
            <w:tcW w:w="11366" w:type="dxa"/>
          </w:tcPr>
          <w:p w14:paraId="45CF574F" w14:textId="77777777" w:rsidR="001E0075" w:rsidRPr="00472717" w:rsidRDefault="001E0075" w:rsidP="0032781F">
            <w:pPr>
              <w:pStyle w:val="LetterText12pt"/>
              <w:tabs>
                <w:tab w:val="left" w:pos="3600"/>
                <w:tab w:val="left" w:pos="4560"/>
              </w:tabs>
              <w:spacing w:before="20"/>
              <w:ind w:left="696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¿Trabaja su cónyuge?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If living arrangement is alone, select if spouse is working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Sí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If living arrangement is alone, select if spouse is not working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No</w:t>
            </w:r>
          </w:p>
        </w:tc>
      </w:tr>
      <w:tr w:rsidR="001E0075" w:rsidRPr="001E0075" w14:paraId="3E31809C" w14:textId="77777777">
        <w:trPr>
          <w:trHeight w:hRule="exact" w:val="312"/>
        </w:trPr>
        <w:tc>
          <w:tcPr>
            <w:tcW w:w="11366" w:type="dxa"/>
          </w:tcPr>
          <w:p w14:paraId="66BEBBA4" w14:textId="77777777" w:rsidR="001E0075" w:rsidRPr="001E0075" w:rsidRDefault="00E353D8">
            <w:pPr>
              <w:pStyle w:val="LetterText12pt"/>
              <w:spacing w:before="20"/>
              <w:ind w:left="696"/>
              <w:rPr>
                <w:szCs w:val="24"/>
              </w:rPr>
            </w:pPr>
            <w:bookmarkStart w:id="26" w:name="Text13"/>
            <w:r>
              <w:rPr>
                <w:noProof/>
                <w:szCs w:val="24"/>
              </w:rPr>
              <w:t>Nombre completo del</w:t>
            </w:r>
            <w:r w:rsidR="001E0075" w:rsidRPr="001E0075">
              <w:rPr>
                <w:noProof/>
                <w:szCs w:val="24"/>
              </w:rPr>
              <w:t xml:space="preserve"> cónyuge 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fldChar w:fldCharType="begin">
                <w:ffData>
                  <w:name w:val="Text13"/>
                  <w:enabled/>
                  <w:calcOnExit w:val="0"/>
                  <w:statusText w:type="text" w:val="If living arrangement is alone, enter spouse name."/>
                  <w:textInput>
                    <w:maxLength w:val="57"/>
                  </w:textInput>
                </w:ffData>
              </w:fldChar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instrText xml:space="preserve"> FORMTEXT </w:instrTex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fldChar w:fldCharType="separate"/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="001E0075" w:rsidRPr="001E0075">
              <w:rPr>
                <w:rFonts w:ascii="Courier New" w:hAnsi="Courier New"/>
                <w:b/>
                <w:noProof/>
                <w:szCs w:val="24"/>
              </w:rPr>
              <w:fldChar w:fldCharType="end"/>
            </w:r>
            <w:bookmarkEnd w:id="26"/>
          </w:p>
        </w:tc>
      </w:tr>
      <w:bookmarkStart w:id="27" w:name="Text14"/>
      <w:tr w:rsidR="001E0075" w:rsidRPr="0070373C" w14:paraId="357FE514" w14:textId="77777777">
        <w:trPr>
          <w:trHeight w:hRule="exact" w:val="312"/>
        </w:trPr>
        <w:tc>
          <w:tcPr>
            <w:tcW w:w="11366" w:type="dxa"/>
          </w:tcPr>
          <w:p w14:paraId="0C1FA815" w14:textId="77777777" w:rsidR="001E0075" w:rsidRPr="00472717" w:rsidRDefault="001E0075">
            <w:pPr>
              <w:pStyle w:val="LetterText12pt"/>
              <w:numPr>
                <w:ilvl w:val="0"/>
                <w:numId w:val="5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s are with children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Con niños menores de 18. ¿Cúantos?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begin">
                <w:ffData>
                  <w:name w:val="Text14"/>
                  <w:enabled/>
                  <w:calcOnExit w:val="0"/>
                  <w:statusText w:type="text" w:val="If living arrangement is with children, enter how many."/>
                  <w:textInput>
                    <w:maxLength w:val="5"/>
                  </w:textInput>
                </w:ffData>
              </w:fldChar>
            </w:r>
            <w:r w:rsidRPr="00472717">
              <w:rPr>
                <w:rStyle w:val="Strong"/>
                <w:rFonts w:ascii="Courier New" w:hAnsi="Courier New"/>
                <w:bCs w:val="0"/>
                <w:szCs w:val="24"/>
                <w:lang w:val="es-BO"/>
              </w:rPr>
              <w:instrText xml:space="preserve"> FORMTEXT </w:instrTex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end"/>
            </w:r>
            <w:bookmarkEnd w:id="27"/>
          </w:p>
        </w:tc>
      </w:tr>
      <w:tr w:rsidR="001E0075" w:rsidRPr="0070373C" w14:paraId="0F262648" w14:textId="77777777">
        <w:trPr>
          <w:trHeight w:hRule="exact" w:val="312"/>
        </w:trPr>
        <w:tc>
          <w:tcPr>
            <w:tcW w:w="11366" w:type="dxa"/>
          </w:tcPr>
          <w:p w14:paraId="0683F3A1" w14:textId="77777777" w:rsidR="001E0075" w:rsidRPr="00472717" w:rsidRDefault="001E0075">
            <w:pPr>
              <w:pStyle w:val="LetterText12pt"/>
              <w:numPr>
                <w:ilvl w:val="0"/>
                <w:numId w:val="5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is with other relatives and non-relatives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Con otras personas (parientes y no parientes) ¿cuántos?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If living arrangement is with other relatives and non-relatives, enter how many."/>
                  <w:textInput>
                    <w:maxLength w:val="5"/>
                  </w:textInput>
                </w:ffData>
              </w:fldChar>
            </w:r>
            <w:r w:rsidRPr="00472717">
              <w:rPr>
                <w:rStyle w:val="Strong"/>
                <w:rFonts w:ascii="Courier New" w:hAnsi="Courier New"/>
                <w:bCs w:val="0"/>
                <w:szCs w:val="24"/>
                <w:lang w:val="es-BO"/>
              </w:rPr>
              <w:instrText xml:space="preserve"> FORMTEXT </w:instrTex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separate"/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ambria Math" w:hAnsi="Cambria Math"/>
                <w:bCs w:val="0"/>
                <w:noProof/>
                <w:szCs w:val="24"/>
              </w:rPr>
              <w:t> </w:t>
            </w:r>
            <w:r w:rsidRPr="001E0075">
              <w:rPr>
                <w:rStyle w:val="Strong"/>
                <w:rFonts w:ascii="Courier New" w:hAnsi="Courier New"/>
                <w:bCs w:val="0"/>
                <w:szCs w:val="24"/>
              </w:rPr>
              <w:fldChar w:fldCharType="end"/>
            </w:r>
          </w:p>
        </w:tc>
      </w:tr>
      <w:tr w:rsidR="001E0075" w:rsidRPr="0070373C" w14:paraId="5979894C" w14:textId="77777777">
        <w:trPr>
          <w:trHeight w:hRule="exact" w:val="312"/>
        </w:trPr>
        <w:tc>
          <w:tcPr>
            <w:tcW w:w="11366" w:type="dxa"/>
          </w:tcPr>
          <w:p w14:paraId="459753E0" w14:textId="77777777" w:rsidR="001E0075" w:rsidRPr="00472717" w:rsidRDefault="001E0075">
            <w:pPr>
              <w:pStyle w:val="LetterText12pt"/>
              <w:numPr>
                <w:ilvl w:val="0"/>
                <w:numId w:val="5"/>
              </w:numPr>
              <w:spacing w:before="20"/>
              <w:rPr>
                <w:szCs w:val="24"/>
                <w:lang w:val="es-BO"/>
              </w:rPr>
            </w:pP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is living in adult foster care facility or home for the aged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Vive en una instalación de cuidado para adultos, hogar para adultos</w:t>
            </w:r>
            <w:r w:rsidR="00896E96" w:rsidRPr="00472717">
              <w:rPr>
                <w:noProof/>
                <w:szCs w:val="24"/>
                <w:lang w:val="es-BO"/>
              </w:rPr>
              <w:t>.</w:t>
            </w:r>
          </w:p>
        </w:tc>
      </w:tr>
      <w:tr w:rsidR="001E0075" w:rsidRPr="001E0075" w14:paraId="3E88BC12" w14:textId="77777777">
        <w:trPr>
          <w:trHeight w:hRule="exact" w:val="312"/>
        </w:trPr>
        <w:tc>
          <w:tcPr>
            <w:tcW w:w="11366" w:type="dxa"/>
          </w:tcPr>
          <w:p w14:paraId="2695090B" w14:textId="77777777" w:rsidR="001E0075" w:rsidRPr="001E0075" w:rsidRDefault="001E0075" w:rsidP="0032781F">
            <w:pPr>
              <w:pStyle w:val="LetterText12pt"/>
              <w:numPr>
                <w:ilvl w:val="0"/>
                <w:numId w:val="5"/>
              </w:numPr>
              <w:tabs>
                <w:tab w:val="left" w:pos="733"/>
                <w:tab w:val="left" w:pos="6480"/>
                <w:tab w:val="left" w:pos="7440"/>
              </w:tabs>
              <w:spacing w:before="20"/>
              <w:rPr>
                <w:szCs w:val="24"/>
              </w:rPr>
            </w:pPr>
            <w:bookmarkStart w:id="28" w:name="Check19"/>
            <w:bookmarkStart w:id="29" w:name="Check20"/>
            <w:r w:rsidRPr="00472717">
              <w:rPr>
                <w:noProof/>
                <w:szCs w:val="24"/>
                <w:lang w:val="es-BO"/>
              </w:rPr>
              <w:t>¿Está el cliente en un hospital y hogar de ancianos?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Check19"/>
                  <w:enabled/>
                  <w:calcOnExit w:val="0"/>
                  <w:statusText w:type="text" w:val="Select if living arrangement is client in a hospital or nursing home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1E0075">
              <w:rPr>
                <w:noProof/>
                <w:szCs w:val="24"/>
              </w:rPr>
              <w:t>Sí</w:t>
            </w:r>
            <w:r w:rsidRPr="001E0075">
              <w:rPr>
                <w:szCs w:val="24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Check20"/>
                  <w:enabled/>
                  <w:calcOnExit w:val="0"/>
                  <w:statusText w:type="text" w:val="Select if living arrangement is not client in a hospital or nursing home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No</w:t>
            </w:r>
            <w:bookmarkEnd w:id="28"/>
            <w:bookmarkEnd w:id="29"/>
          </w:p>
        </w:tc>
      </w:tr>
      <w:tr w:rsidR="001E0075" w:rsidRPr="001E0075" w14:paraId="2B219C0F" w14:textId="77777777">
        <w:trPr>
          <w:trHeight w:hRule="exact" w:val="648"/>
        </w:trPr>
        <w:tc>
          <w:tcPr>
            <w:tcW w:w="11366" w:type="dxa"/>
            <w:tcBorders>
              <w:bottom w:val="nil"/>
            </w:tcBorders>
          </w:tcPr>
          <w:p w14:paraId="1EA3C68C" w14:textId="77777777" w:rsidR="001E0075" w:rsidRPr="00472717" w:rsidRDefault="001E0075" w:rsidP="0032781F">
            <w:pPr>
              <w:pStyle w:val="LetterText12pt"/>
              <w:numPr>
                <w:ilvl w:val="0"/>
                <w:numId w:val="5"/>
              </w:numPr>
              <w:tabs>
                <w:tab w:val="left" w:pos="733"/>
                <w:tab w:val="left" w:pos="6480"/>
                <w:tab w:val="left" w:pos="7440"/>
              </w:tabs>
              <w:spacing w:before="20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¿Tiene usted un tutor?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the recipient has a guardian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Sí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 the recipient does not have a guardian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No</w:t>
            </w:r>
          </w:p>
          <w:p w14:paraId="0C04B1B1" w14:textId="77777777" w:rsidR="001E0075" w:rsidRPr="001E0075" w:rsidRDefault="001E0075">
            <w:pPr>
              <w:pStyle w:val="LetterText12pt"/>
              <w:tabs>
                <w:tab w:val="left" w:pos="5400"/>
                <w:tab w:val="left" w:pos="6480"/>
              </w:tabs>
              <w:spacing w:before="40"/>
              <w:ind w:left="696"/>
              <w:rPr>
                <w:szCs w:val="24"/>
              </w:rPr>
            </w:pPr>
            <w:bookmarkStart w:id="30" w:name="Text15"/>
            <w:r w:rsidRPr="001E0075">
              <w:rPr>
                <w:noProof/>
                <w:szCs w:val="24"/>
              </w:rPr>
              <w:t xml:space="preserve">Nombre del Tutor 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fldChar w:fldCharType="begin">
                <w:ffData>
                  <w:name w:val="Text15"/>
                  <w:enabled/>
                  <w:calcOnExit w:val="0"/>
                  <w:statusText w:type="text" w:val="If living arrangement the recipient has a guardian, enter name."/>
                  <w:textInput>
                    <w:maxLength w:val="59"/>
                  </w:textInput>
                </w:ffData>
              </w:fldChar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instrText xml:space="preserve"> FORMTEXT </w:instrText>
            </w:r>
            <w:r w:rsidRPr="001E0075">
              <w:rPr>
                <w:rFonts w:ascii="Courier New" w:hAnsi="Courier New"/>
                <w:b/>
                <w:noProof/>
                <w:szCs w:val="24"/>
              </w:rPr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fldChar w:fldCharType="separate"/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t> </w:t>
            </w:r>
            <w:r w:rsidRPr="001E0075">
              <w:rPr>
                <w:rFonts w:ascii="Courier New" w:hAnsi="Courier New"/>
                <w:b/>
                <w:noProof/>
                <w:szCs w:val="24"/>
              </w:rPr>
              <w:fldChar w:fldCharType="end"/>
            </w:r>
            <w:bookmarkEnd w:id="30"/>
          </w:p>
        </w:tc>
      </w:tr>
      <w:tr w:rsidR="001E0075" w:rsidRPr="001E0075" w14:paraId="3B3EC312" w14:textId="77777777">
        <w:trPr>
          <w:trHeight w:hRule="exact" w:val="312"/>
        </w:trPr>
        <w:tc>
          <w:tcPr>
            <w:tcW w:w="11366" w:type="dxa"/>
            <w:tcBorders>
              <w:top w:val="nil"/>
              <w:bottom w:val="single" w:sz="18" w:space="0" w:color="auto"/>
            </w:tcBorders>
          </w:tcPr>
          <w:p w14:paraId="436CAD3D" w14:textId="77777777" w:rsidR="001E0075" w:rsidRPr="001E0075" w:rsidRDefault="001E0075" w:rsidP="0032781F">
            <w:pPr>
              <w:pStyle w:val="LetterText12pt"/>
              <w:numPr>
                <w:ilvl w:val="0"/>
                <w:numId w:val="5"/>
              </w:numPr>
              <w:tabs>
                <w:tab w:val="left" w:pos="733"/>
                <w:tab w:val="left" w:pos="6480"/>
                <w:tab w:val="left" w:pos="7440"/>
              </w:tabs>
              <w:spacing w:before="20"/>
              <w:rPr>
                <w:szCs w:val="24"/>
              </w:rPr>
            </w:pPr>
            <w:r w:rsidRPr="00472717">
              <w:rPr>
                <w:noProof/>
                <w:szCs w:val="24"/>
                <w:lang w:val="es-BO"/>
              </w:rPr>
              <w:t>¿Se identificó a un cuidador/ proveedor?</w:t>
            </w:r>
            <w:r w:rsidRPr="00472717">
              <w:rPr>
                <w:szCs w:val="24"/>
                <w:lang w:val="es-BO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s include caregiver or provider that is already identified."/>
                  <w:checkBox>
                    <w:sizeAuto/>
                    <w:default w:val="0"/>
                  </w:checkBox>
                </w:ffData>
              </w:fldChar>
            </w:r>
            <w:r w:rsidRPr="00472717">
              <w:rPr>
                <w:szCs w:val="24"/>
                <w:lang w:val="es-BO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472717">
              <w:rPr>
                <w:szCs w:val="24"/>
                <w:lang w:val="es-BO"/>
              </w:rPr>
              <w:t xml:space="preserve"> </w:t>
            </w:r>
            <w:r w:rsidRPr="001E0075">
              <w:rPr>
                <w:noProof/>
                <w:szCs w:val="24"/>
              </w:rPr>
              <w:t>Sí</w:t>
            </w:r>
            <w:r w:rsidRPr="001E0075">
              <w:rPr>
                <w:szCs w:val="24"/>
              </w:rPr>
              <w:tab/>
            </w:r>
            <w:r w:rsidRPr="001E0075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Select if living arrangements include caregiver or provider that is not already identified."/>
                  <w:checkBox>
                    <w:sizeAuto/>
                    <w:default w:val="0"/>
                  </w:checkBox>
                </w:ffData>
              </w:fldChar>
            </w:r>
            <w:r w:rsidRPr="001E0075">
              <w:rPr>
                <w:szCs w:val="24"/>
              </w:rPr>
              <w:instrText xml:space="preserve"> FORMCHECKBOX </w:instrText>
            </w:r>
            <w:r w:rsidRPr="001E0075">
              <w:rPr>
                <w:szCs w:val="24"/>
              </w:rPr>
            </w:r>
            <w:r w:rsidRPr="001E0075">
              <w:rPr>
                <w:szCs w:val="24"/>
              </w:rPr>
              <w:fldChar w:fldCharType="separate"/>
            </w:r>
            <w:r w:rsidRPr="001E0075">
              <w:rPr>
                <w:szCs w:val="24"/>
              </w:rPr>
              <w:fldChar w:fldCharType="end"/>
            </w:r>
            <w:r w:rsidRPr="001E0075">
              <w:rPr>
                <w:szCs w:val="24"/>
              </w:rPr>
              <w:t xml:space="preserve"> </w:t>
            </w:r>
            <w:r w:rsidRPr="001E0075">
              <w:rPr>
                <w:noProof/>
                <w:szCs w:val="24"/>
              </w:rPr>
              <w:t>No</w:t>
            </w:r>
          </w:p>
        </w:tc>
      </w:tr>
    </w:tbl>
    <w:p w14:paraId="71CE4F12" w14:textId="77777777" w:rsidR="001E0075" w:rsidRDefault="001E0075">
      <w:pPr>
        <w:pStyle w:val="LineSpacer"/>
        <w:rPr>
          <w:szCs w:val="24"/>
        </w:rPr>
      </w:pPr>
    </w:p>
    <w:p w14:paraId="12BC54F6" w14:textId="77777777" w:rsidR="001E0075" w:rsidRDefault="001E0075">
      <w:pPr>
        <w:pStyle w:val="LetterText12pt"/>
        <w:spacing w:after="120"/>
        <w:rPr>
          <w:szCs w:val="24"/>
        </w:rPr>
        <w:sectPr w:rsidR="001E0075">
          <w:type w:val="continuous"/>
          <w:pgSz w:w="12240" w:h="15840" w:code="1"/>
          <w:pgMar w:top="432" w:right="432" w:bottom="432" w:left="432" w:header="0" w:footer="432" w:gutter="0"/>
          <w:cols w:space="720"/>
        </w:sectPr>
      </w:pPr>
    </w:p>
    <w:tbl>
      <w:tblPr>
        <w:tblW w:w="0" w:type="auto"/>
        <w:tblInd w:w="-24" w:type="dxa"/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3271E4C9" w14:textId="77777777">
        <w:trPr>
          <w:trHeight w:hRule="exact" w:val="1272"/>
        </w:trPr>
        <w:tc>
          <w:tcPr>
            <w:tcW w:w="11366" w:type="dxa"/>
          </w:tcPr>
          <w:p w14:paraId="5E1418BD" w14:textId="77777777" w:rsidR="001E0075" w:rsidRPr="00472717" w:rsidRDefault="001E0075">
            <w:pPr>
              <w:pStyle w:val="LetterText12pt"/>
              <w:spacing w:after="120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Lea la siguiente declaración, firme, y agregue la fecha de la solicitud.</w:t>
            </w:r>
            <w:r w:rsidRPr="00472717">
              <w:rPr>
                <w:szCs w:val="24"/>
                <w:lang w:val="es-BO"/>
              </w:rPr>
              <w:t xml:space="preserve"> </w:t>
            </w:r>
          </w:p>
          <w:p w14:paraId="4405ED6A" w14:textId="77777777" w:rsidR="001E0075" w:rsidRPr="00472717" w:rsidRDefault="001E0075">
            <w:pPr>
              <w:pStyle w:val="LetterText12pt"/>
              <w:spacing w:after="120"/>
              <w:rPr>
                <w:szCs w:val="24"/>
                <w:lang w:val="es-BO"/>
              </w:rPr>
            </w:pPr>
            <w:r w:rsidRPr="00472717">
              <w:rPr>
                <w:noProof/>
                <w:szCs w:val="24"/>
                <w:lang w:val="es-BO"/>
              </w:rPr>
              <w:t>Deseo presentar una solicitud para uno de los programas de servicios para adultos.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Certifico que la información que dí es correcta.</w:t>
            </w:r>
            <w:r w:rsidRPr="00472717">
              <w:rPr>
                <w:szCs w:val="24"/>
                <w:lang w:val="es-BO"/>
              </w:rPr>
              <w:t xml:space="preserve"> </w:t>
            </w:r>
            <w:r w:rsidRPr="00472717">
              <w:rPr>
                <w:noProof/>
                <w:szCs w:val="24"/>
                <w:lang w:val="es-BO"/>
              </w:rPr>
              <w:t>Al firmar, declaro que leí y acepto los derechos, responsabilidades, y aspectos importantes a saber descriptos en la Sección 5 de esta solicitud.</w:t>
            </w:r>
          </w:p>
        </w:tc>
      </w:tr>
    </w:tbl>
    <w:p w14:paraId="5662AE5D" w14:textId="77777777" w:rsidR="001E0075" w:rsidRPr="00472717" w:rsidRDefault="001E0075">
      <w:pPr>
        <w:pStyle w:val="LineSpacer"/>
        <w:rPr>
          <w:szCs w:val="24"/>
          <w:lang w:val="es-BO"/>
        </w:rPr>
      </w:pPr>
    </w:p>
    <w:tbl>
      <w:tblPr>
        <w:tblW w:w="0" w:type="auto"/>
        <w:tblInd w:w="-24" w:type="dxa"/>
        <w:tblBorders>
          <w:top w:val="single" w:sz="6" w:space="0" w:color="auto"/>
          <w:bottom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4"/>
        <w:gridCol w:w="2582"/>
      </w:tblGrid>
      <w:tr w:rsidR="001E0075" w:rsidRPr="001E0075" w14:paraId="643BADA0" w14:textId="77777777">
        <w:trPr>
          <w:trHeight w:hRule="exact" w:val="720"/>
        </w:trPr>
        <w:tc>
          <w:tcPr>
            <w:tcW w:w="8784" w:type="dxa"/>
            <w:tcBorders>
              <w:bottom w:val="single" w:sz="18" w:space="0" w:color="auto"/>
            </w:tcBorders>
          </w:tcPr>
          <w:p w14:paraId="22C7FA3B" w14:textId="77777777" w:rsidR="001E0075" w:rsidRPr="001E0075" w:rsidRDefault="001E0075">
            <w:pPr>
              <w:pStyle w:val="LetterText12pt"/>
              <w:spacing w:after="160"/>
              <w:rPr>
                <w:szCs w:val="24"/>
              </w:rPr>
            </w:pPr>
            <w:r w:rsidRPr="001E0075">
              <w:rPr>
                <w:noProof/>
                <w:szCs w:val="24"/>
              </w:rPr>
              <w:lastRenderedPageBreak/>
              <w:t>Firma del Cliente</w:t>
            </w:r>
          </w:p>
          <w:p w14:paraId="6CD7781B" w14:textId="77777777" w:rsidR="001E0075" w:rsidRPr="001E0075" w:rsidRDefault="001E0075">
            <w:pPr>
              <w:pStyle w:val="UserInput12pt"/>
              <w:spacing w:before="0"/>
              <w:rPr>
                <w:rFonts w:ascii="Arial" w:hAnsi="Arial"/>
                <w:b w:val="0"/>
                <w:szCs w:val="24"/>
              </w:rPr>
            </w:pPr>
            <w:r w:rsidRPr="001E0075">
              <w:rPr>
                <w:rStyle w:val="LetterText10ptChar"/>
                <w:b w:val="0"/>
                <w:szCs w:val="24"/>
              </w:rPr>
              <w:sym w:font="Symbol" w:char="F0AE"/>
            </w:r>
          </w:p>
        </w:tc>
        <w:tc>
          <w:tcPr>
            <w:tcW w:w="2582" w:type="dxa"/>
            <w:tcBorders>
              <w:bottom w:val="single" w:sz="18" w:space="0" w:color="auto"/>
            </w:tcBorders>
          </w:tcPr>
          <w:p w14:paraId="21279960" w14:textId="77777777" w:rsidR="001E0075" w:rsidRPr="001E0075" w:rsidRDefault="001E0075">
            <w:pPr>
              <w:pStyle w:val="LetterText12pt"/>
              <w:spacing w:after="180"/>
              <w:rPr>
                <w:szCs w:val="24"/>
              </w:rPr>
            </w:pPr>
            <w:r w:rsidRPr="001E0075">
              <w:rPr>
                <w:noProof/>
                <w:szCs w:val="24"/>
              </w:rPr>
              <w:t>Fecha</w:t>
            </w:r>
          </w:p>
          <w:p w14:paraId="0733AB34" w14:textId="77777777" w:rsidR="001E0075" w:rsidRPr="001E0075" w:rsidRDefault="001E0075">
            <w:pPr>
              <w:pStyle w:val="UserInput12pt"/>
              <w:ind w:left="-36"/>
              <w:rPr>
                <w:rStyle w:val="Strong"/>
                <w:bCs w:val="0"/>
                <w:szCs w:val="24"/>
              </w:rPr>
            </w:pPr>
          </w:p>
        </w:tc>
      </w:tr>
    </w:tbl>
    <w:p w14:paraId="6080B4C1" w14:textId="77777777" w:rsidR="001E0075" w:rsidRDefault="001E0075">
      <w:pPr>
        <w:pStyle w:val="LineSpacer"/>
        <w:rPr>
          <w:rStyle w:val="Strong"/>
          <w:bCs w:val="0"/>
          <w:szCs w:val="24"/>
        </w:rPr>
      </w:pPr>
    </w:p>
    <w:p w14:paraId="44A343F4" w14:textId="50FD6A3C" w:rsidR="001E0075" w:rsidRPr="00472717" w:rsidRDefault="001E0075">
      <w:pPr>
        <w:pStyle w:val="LetterText12pt"/>
        <w:jc w:val="center"/>
        <w:rPr>
          <w:rStyle w:val="Strong"/>
          <w:bCs w:val="0"/>
          <w:szCs w:val="24"/>
          <w:lang w:val="es-BO"/>
        </w:rPr>
      </w:pPr>
      <w:r w:rsidRPr="00472717">
        <w:rPr>
          <w:rStyle w:val="Strong"/>
          <w:rFonts w:ascii="Arial Bold" w:hAnsi="Arial Bold"/>
          <w:bCs w:val="0"/>
          <w:noProof/>
          <w:vanish/>
          <w:color w:val="385623"/>
          <w:szCs w:val="24"/>
          <w:lang w:val="es-BO"/>
        </w:rPr>
        <w:t>(</w:t>
      </w:r>
      <w:r w:rsidR="00472717" w:rsidRPr="00472717">
        <w:rPr>
          <w:rStyle w:val="Strong"/>
          <w:rFonts w:ascii="Arial Bold" w:hAnsi="Arial Bold"/>
          <w:vanish/>
          <w:color w:val="4F6228" w:themeColor="accent3" w:themeShade="80"/>
          <w:szCs w:val="24"/>
          <w:lang w:val="es-ES"/>
        </w:rPr>
        <w:t>No escriba a partir de este punto</w:t>
      </w:r>
      <w:r w:rsidRPr="00472717">
        <w:rPr>
          <w:rStyle w:val="Strong"/>
          <w:rFonts w:ascii="Arial Bold" w:hAnsi="Arial Bold"/>
          <w:bCs w:val="0"/>
          <w:noProof/>
          <w:vanish/>
          <w:color w:val="385623"/>
          <w:szCs w:val="24"/>
          <w:lang w:val="es-BO"/>
        </w:rPr>
        <w:t>)</w:t>
      </w:r>
    </w:p>
    <w:tbl>
      <w:tblPr>
        <w:tblW w:w="0" w:type="auto"/>
        <w:tblInd w:w="-24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3A672983" w14:textId="77777777">
        <w:trPr>
          <w:trHeight w:hRule="exact" w:val="48"/>
        </w:trPr>
        <w:tc>
          <w:tcPr>
            <w:tcW w:w="11366" w:type="dxa"/>
            <w:tcBorders>
              <w:bottom w:val="single" w:sz="18" w:space="0" w:color="auto"/>
            </w:tcBorders>
          </w:tcPr>
          <w:p w14:paraId="4672BA70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</w:p>
        </w:tc>
      </w:tr>
    </w:tbl>
    <w:p w14:paraId="22B063BA" w14:textId="77777777" w:rsidR="001E0075" w:rsidRPr="00472717" w:rsidRDefault="001E0075">
      <w:pPr>
        <w:pStyle w:val="SectionHeading"/>
        <w:spacing w:after="0"/>
        <w:rPr>
          <w:rStyle w:val="Strong"/>
          <w:bCs w:val="0"/>
          <w:szCs w:val="24"/>
          <w:lang w:val="es-BO"/>
        </w:rPr>
      </w:pPr>
      <w:r w:rsidRPr="00472717">
        <w:rPr>
          <w:rStyle w:val="Strong"/>
          <w:bCs w:val="0"/>
          <w:noProof/>
          <w:szCs w:val="24"/>
          <w:lang w:val="es-BO"/>
        </w:rPr>
        <w:t>SECCIÓN 5 – DERECHOS, RESPONSABILIDADES, Y ASPECTOS IMPORTANTES SOBRE LA SOLICITUD DE SERVICIOS</w:t>
      </w:r>
    </w:p>
    <w:tbl>
      <w:tblPr>
        <w:tblW w:w="0" w:type="auto"/>
        <w:tblInd w:w="-24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55ADAC6E" w14:textId="77777777">
        <w:trPr>
          <w:trHeight w:hRule="exact" w:val="48"/>
        </w:trPr>
        <w:tc>
          <w:tcPr>
            <w:tcW w:w="11366" w:type="dxa"/>
            <w:tcBorders>
              <w:bottom w:val="single" w:sz="18" w:space="0" w:color="auto"/>
            </w:tcBorders>
          </w:tcPr>
          <w:p w14:paraId="63EEA7F1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</w:p>
        </w:tc>
      </w:tr>
    </w:tbl>
    <w:p w14:paraId="02BCD6AD" w14:textId="77777777" w:rsidR="001E0075" w:rsidRDefault="001E0075">
      <w:pPr>
        <w:pStyle w:val="LetterText12pt"/>
        <w:spacing w:before="120" w:after="120"/>
        <w:rPr>
          <w:rStyle w:val="Strong"/>
          <w:bCs w:val="0"/>
          <w:szCs w:val="24"/>
        </w:rPr>
      </w:pPr>
      <w:r>
        <w:rPr>
          <w:rStyle w:val="Strong"/>
          <w:bCs w:val="0"/>
          <w:szCs w:val="24"/>
          <w:lang w:val="es-AR"/>
        </w:rPr>
        <w:t>Instrucciones:</w:t>
      </w:r>
    </w:p>
    <w:p w14:paraId="21844EBE" w14:textId="77777777" w:rsidR="001E0075" w:rsidRPr="00472717" w:rsidRDefault="001E0075">
      <w:pPr>
        <w:pStyle w:val="LetterText12pt"/>
        <w:numPr>
          <w:ilvl w:val="0"/>
          <w:numId w:val="7"/>
        </w:numPr>
        <w:ind w:left="336"/>
        <w:rPr>
          <w:szCs w:val="24"/>
          <w:lang w:val="es-BO"/>
        </w:rPr>
      </w:pPr>
      <w:r>
        <w:rPr>
          <w:szCs w:val="24"/>
          <w:lang w:val="es-AR"/>
        </w:rPr>
        <w:t>Asegúrese de leer esta información.</w:t>
      </w:r>
      <w:r w:rsidR="000A3BD6">
        <w:rPr>
          <w:szCs w:val="24"/>
          <w:lang w:val="es-AR"/>
        </w:rPr>
        <w:t xml:space="preserve"> </w:t>
      </w:r>
      <w:r w:rsidR="00C967B2">
        <w:rPr>
          <w:szCs w:val="24"/>
          <w:lang w:val="es-AR"/>
        </w:rPr>
        <w:t>La misma</w:t>
      </w:r>
      <w:r w:rsidR="000A3BD6">
        <w:rPr>
          <w:szCs w:val="24"/>
          <w:lang w:val="es-AR"/>
        </w:rPr>
        <w:t xml:space="preserve"> describe sus</w:t>
      </w:r>
      <w:r>
        <w:rPr>
          <w:szCs w:val="24"/>
          <w:lang w:val="es-AR"/>
        </w:rPr>
        <w:t xml:space="preserve"> derechos y responsabilidades.</w:t>
      </w:r>
    </w:p>
    <w:p w14:paraId="6BCD82B9" w14:textId="77777777" w:rsidR="001E0075" w:rsidRPr="00472717" w:rsidRDefault="001E0075">
      <w:pPr>
        <w:pStyle w:val="LetterText12pt"/>
        <w:numPr>
          <w:ilvl w:val="0"/>
          <w:numId w:val="7"/>
        </w:numPr>
        <w:ind w:left="336"/>
        <w:rPr>
          <w:rStyle w:val="Strong"/>
          <w:bCs w:val="0"/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Guarde esta copia para sus registros.</w:t>
      </w:r>
    </w:p>
    <w:p w14:paraId="461CF0C9" w14:textId="77777777" w:rsidR="001E0075" w:rsidRPr="00472717" w:rsidRDefault="001E0075">
      <w:pPr>
        <w:pStyle w:val="LetterText12pt"/>
        <w:numPr>
          <w:ilvl w:val="0"/>
          <w:numId w:val="7"/>
        </w:numPr>
        <w:spacing w:after="120"/>
        <w:ind w:left="336"/>
        <w:rPr>
          <w:szCs w:val="24"/>
          <w:lang w:val="es-BO"/>
        </w:rPr>
      </w:pPr>
      <w:r>
        <w:rPr>
          <w:szCs w:val="24"/>
          <w:lang w:val="es-AR"/>
        </w:rPr>
        <w:t xml:space="preserve">Ante cualquier </w:t>
      </w:r>
      <w:r w:rsidR="00EE4C70">
        <w:rPr>
          <w:szCs w:val="24"/>
          <w:lang w:val="es-AR"/>
        </w:rPr>
        <w:t>duda</w:t>
      </w:r>
      <w:r>
        <w:rPr>
          <w:szCs w:val="24"/>
          <w:lang w:val="es-AR"/>
        </w:rPr>
        <w:t xml:space="preserve"> relacionada con sus derechos y responsabilidades o cualquier información provista en esta sección, comuníquese con el trabajador de servicios para adultos.</w:t>
      </w:r>
    </w:p>
    <w:p w14:paraId="5F4E3957" w14:textId="77777777" w:rsidR="001E0075" w:rsidRPr="00472717" w:rsidRDefault="001E0075">
      <w:pPr>
        <w:pStyle w:val="LetterText12pt"/>
        <w:numPr>
          <w:ilvl w:val="0"/>
          <w:numId w:val="9"/>
        </w:numPr>
        <w:spacing w:after="120"/>
        <w:ind w:left="336" w:hanging="360"/>
        <w:rPr>
          <w:szCs w:val="24"/>
          <w:lang w:val="es-BO"/>
        </w:rPr>
      </w:pPr>
      <w:r>
        <w:rPr>
          <w:szCs w:val="24"/>
          <w:lang w:val="es-AR"/>
        </w:rPr>
        <w:t>USTED TIENE LOS SIGUIENTES DERECHOS:</w:t>
      </w:r>
    </w:p>
    <w:p w14:paraId="56FAB524" w14:textId="77777777" w:rsidR="001E0075" w:rsidRPr="00472717" w:rsidRDefault="00627260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Solicitud</w:t>
      </w:r>
      <w:r w:rsidR="001E0075">
        <w:rPr>
          <w:rStyle w:val="Strong"/>
          <w:bCs w:val="0"/>
          <w:szCs w:val="24"/>
          <w:lang w:val="es-AR"/>
        </w:rPr>
        <w:t>:</w:t>
      </w:r>
      <w:r w:rsidR="001E0075" w:rsidRPr="00472717">
        <w:rPr>
          <w:szCs w:val="24"/>
          <w:lang w:val="es-BO"/>
        </w:rPr>
        <w:t xml:space="preserve"> </w:t>
      </w:r>
      <w:r w:rsidR="001E0075">
        <w:rPr>
          <w:szCs w:val="24"/>
          <w:lang w:val="es-AR"/>
        </w:rPr>
        <w:t>Usted tiene derecho a solicitar programas de servicios para adultos en cualquier momento.</w:t>
      </w:r>
      <w:r w:rsidR="001E0075" w:rsidRPr="00472717">
        <w:rPr>
          <w:szCs w:val="24"/>
          <w:lang w:val="es-BO"/>
        </w:rPr>
        <w:t xml:space="preserve"> </w:t>
      </w:r>
      <w:r w:rsidR="001E0075">
        <w:rPr>
          <w:szCs w:val="24"/>
          <w:lang w:val="es-AR"/>
        </w:rPr>
        <w:t xml:space="preserve">Su solicitud deberá ser aprobada o negada dentro de los 45 días desde </w:t>
      </w:r>
      <w:r>
        <w:rPr>
          <w:szCs w:val="24"/>
          <w:lang w:val="es-AR"/>
        </w:rPr>
        <w:t>la fecha</w:t>
      </w:r>
      <w:r w:rsidR="001E0075">
        <w:rPr>
          <w:szCs w:val="24"/>
          <w:lang w:val="es-AR"/>
        </w:rPr>
        <w:t xml:space="preserve"> en que su derivación sea recibida por el MDHHS.</w:t>
      </w:r>
      <w:r w:rsidR="001E0075" w:rsidRPr="00472717">
        <w:rPr>
          <w:szCs w:val="24"/>
          <w:lang w:val="es-BO"/>
        </w:rPr>
        <w:t xml:space="preserve"> </w:t>
      </w:r>
      <w:r w:rsidR="001E0075">
        <w:rPr>
          <w:szCs w:val="24"/>
          <w:lang w:val="es-AR"/>
        </w:rPr>
        <w:t>Al solicitar programas financiados por</w:t>
      </w:r>
      <w:r w:rsidR="00F87356">
        <w:rPr>
          <w:szCs w:val="24"/>
          <w:lang w:val="es-AR"/>
        </w:rPr>
        <w:t xml:space="preserve"> Medicaid tales como </w:t>
      </w:r>
      <w:r w:rsidR="001E0075">
        <w:rPr>
          <w:szCs w:val="24"/>
          <w:lang w:val="es-AR"/>
        </w:rPr>
        <w:t>Ayuda en el Hogar</w:t>
      </w:r>
      <w:r w:rsidR="00F87356">
        <w:rPr>
          <w:szCs w:val="24"/>
          <w:lang w:val="es-AR"/>
        </w:rPr>
        <w:t xml:space="preserve"> (Home Help</w:t>
      </w:r>
      <w:r w:rsidR="001E0075">
        <w:rPr>
          <w:szCs w:val="24"/>
          <w:lang w:val="es-AR"/>
        </w:rPr>
        <w:t>), no recibirá la aprobación hasta que tenga Medicaid activado.</w:t>
      </w:r>
      <w:r w:rsidR="001E0075" w:rsidRPr="00472717">
        <w:rPr>
          <w:szCs w:val="24"/>
          <w:lang w:val="es-BO"/>
        </w:rPr>
        <w:t xml:space="preserve"> </w:t>
      </w:r>
      <w:r w:rsidR="001E0075">
        <w:rPr>
          <w:szCs w:val="24"/>
          <w:lang w:val="es-AR"/>
        </w:rPr>
        <w:t>Si necesita asistencia financiera o médica, será necesaria la presentación de otra solicitud.</w:t>
      </w:r>
      <w:r w:rsidR="001E0075" w:rsidRPr="00472717">
        <w:rPr>
          <w:szCs w:val="24"/>
          <w:lang w:val="es-BO"/>
        </w:rPr>
        <w:t xml:space="preserve"> </w:t>
      </w:r>
      <w:r w:rsidR="001E0075">
        <w:rPr>
          <w:szCs w:val="24"/>
          <w:lang w:val="es-AR"/>
        </w:rPr>
        <w:t>Usted tiene derecho a ser notificado por escrito sobre la aprobación o negación de los servicios y a ser tratado de forma justa y digna en todas las interacciones con el departamento.</w:t>
      </w:r>
    </w:p>
    <w:p w14:paraId="6B040D8D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No Discriminación: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Si cree que fue discriminado debido a su raza, sexo, religión, edad, nacionalidad, color, altura, peso, condición familiar, identificación o expresión de género, orientación sexual, consideraciones partidistas, o discapacidad o información genética que no esté relacionada con la elegibilidad de la persona, usted tiene derecho a presentar una queja ante las siguientes entidades:</w:t>
      </w:r>
    </w:p>
    <w:p w14:paraId="1588D482" w14:textId="77777777" w:rsidR="001E0075" w:rsidRDefault="001E0075">
      <w:pPr>
        <w:pStyle w:val="LetterText12pt"/>
        <w:numPr>
          <w:ilvl w:val="0"/>
          <w:numId w:val="10"/>
        </w:numPr>
        <w:rPr>
          <w:szCs w:val="24"/>
        </w:rPr>
      </w:pPr>
      <w:r>
        <w:rPr>
          <w:noProof/>
          <w:szCs w:val="24"/>
        </w:rPr>
        <w:t>Michigan Department of Civil Rights:</w:t>
      </w:r>
      <w:r>
        <w:rPr>
          <w:szCs w:val="24"/>
        </w:rPr>
        <w:t xml:space="preserve"> 800-482-3604</w:t>
      </w:r>
    </w:p>
    <w:p w14:paraId="3D4D437D" w14:textId="77777777" w:rsidR="001E0075" w:rsidRDefault="001E0075">
      <w:pPr>
        <w:pStyle w:val="LetterText12pt"/>
        <w:numPr>
          <w:ilvl w:val="0"/>
          <w:numId w:val="10"/>
        </w:numPr>
        <w:spacing w:after="120"/>
        <w:rPr>
          <w:szCs w:val="24"/>
        </w:rPr>
      </w:pPr>
      <w:r>
        <w:rPr>
          <w:noProof/>
          <w:szCs w:val="24"/>
        </w:rPr>
        <w:t>U.S. Department of Health and Human Services:</w:t>
      </w:r>
      <w:r>
        <w:rPr>
          <w:szCs w:val="24"/>
        </w:rPr>
        <w:t xml:space="preserve"> 202-619-0403</w:t>
      </w:r>
    </w:p>
    <w:p w14:paraId="5822D818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Audiencias: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Si cree que fue tratado de forma injusta o que se cometió un error </w:t>
      </w:r>
      <w:proofErr w:type="gramStart"/>
      <w:r>
        <w:rPr>
          <w:szCs w:val="24"/>
          <w:lang w:val="es-AR"/>
        </w:rPr>
        <w:t>en relación a</w:t>
      </w:r>
      <w:proofErr w:type="gramEnd"/>
      <w:r>
        <w:rPr>
          <w:szCs w:val="24"/>
          <w:lang w:val="es-AR"/>
        </w:rPr>
        <w:t xml:space="preserve"> su caso, usted tiene derecho a solicitar una audiencia administrativa ante la Michigan Office of Administrative Hearings and Rules (Oficina de Audiencias y Reglas Administrativas de Michigan, MOAHR) dentro de los 90 días de la acción.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Se le dará la oportunidad de explicar su caso ante un juez de la ley administrativa imparcial.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Usted puede </w:t>
      </w:r>
      <w:r w:rsidR="00FE5FAC">
        <w:rPr>
          <w:szCs w:val="24"/>
          <w:lang w:val="es-AR"/>
        </w:rPr>
        <w:t>solicitar</w:t>
      </w:r>
      <w:r>
        <w:rPr>
          <w:szCs w:val="24"/>
          <w:lang w:val="es-AR"/>
        </w:rPr>
        <w:t xml:space="preserve"> una audiencia a través de cualquier formulario escrito o puede entregar el DCH-0092, el formulario de Solicitud de Audiencia (Request for Hearing), que se encuentra disponible a través de Internet en https://www.michigan.gov/mdhhs/0,5885,7-339-71547_4860_78446_78448-16825--,00.html.</w:t>
      </w:r>
    </w:p>
    <w:p w14:paraId="4BC8E7B6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szCs w:val="24"/>
          <w:lang w:val="es-AR"/>
        </w:rPr>
        <w:t>Todas las solicitudes deberán poseer su firma y fecha o las de un representante autorizado.</w:t>
      </w:r>
    </w:p>
    <w:p w14:paraId="756E0688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Registro del Votante: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Si no está registrado para votar, </w:t>
      </w:r>
      <w:r w:rsidR="00A945CC">
        <w:rPr>
          <w:szCs w:val="24"/>
          <w:lang w:val="es-AR"/>
        </w:rPr>
        <w:t xml:space="preserve">usted </w:t>
      </w:r>
      <w:r>
        <w:rPr>
          <w:szCs w:val="24"/>
          <w:lang w:val="es-AR"/>
        </w:rPr>
        <w:t>tiene derecho a registrarse.</w:t>
      </w:r>
    </w:p>
    <w:p w14:paraId="18FD924F" w14:textId="77777777" w:rsidR="001E0075" w:rsidRPr="00472717" w:rsidRDefault="001E0075">
      <w:pPr>
        <w:pStyle w:val="LetterText12pt"/>
        <w:spacing w:after="120"/>
        <w:ind w:left="336"/>
        <w:rPr>
          <w:rStyle w:val="Strong"/>
          <w:bCs w:val="0"/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Explicación sobre el Programa de Asistencia Alimentaria, (Food Assistance Program, FAP):</w:t>
      </w:r>
    </w:p>
    <w:p w14:paraId="52E2A0C3" w14:textId="77777777" w:rsidR="001E0075" w:rsidRPr="00472717" w:rsidRDefault="001E0075">
      <w:pPr>
        <w:pStyle w:val="LetterText12pt"/>
        <w:numPr>
          <w:ilvl w:val="0"/>
          <w:numId w:val="11"/>
        </w:numPr>
        <w:rPr>
          <w:szCs w:val="24"/>
          <w:lang w:val="es-BO"/>
        </w:rPr>
      </w:pPr>
      <w:r>
        <w:rPr>
          <w:szCs w:val="24"/>
          <w:lang w:val="es-AR"/>
        </w:rPr>
        <w:t>Usted puede ser elegible para recibir beneficios de comidas.</w:t>
      </w:r>
    </w:p>
    <w:p w14:paraId="5B3E3E4B" w14:textId="77777777" w:rsidR="001E0075" w:rsidRPr="00472717" w:rsidRDefault="001E0075">
      <w:pPr>
        <w:pStyle w:val="LetterText12pt"/>
        <w:numPr>
          <w:ilvl w:val="0"/>
          <w:numId w:val="11"/>
        </w:numPr>
        <w:spacing w:after="120"/>
        <w:rPr>
          <w:szCs w:val="24"/>
          <w:lang w:val="es-BO"/>
        </w:rPr>
      </w:pPr>
      <w:r>
        <w:rPr>
          <w:szCs w:val="24"/>
          <w:lang w:val="es-AR"/>
        </w:rPr>
        <w:t>Usted puede solicitar el Programa de Asistencia Alimentaria en su oficina del MDHHS.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Ante cualquier consulta, comuníquese con el Especialista en Elegibilidad asignado para su caso de Medicaid.</w:t>
      </w:r>
    </w:p>
    <w:p w14:paraId="7DE89AD5" w14:textId="77777777" w:rsidR="001E0075" w:rsidRPr="00472717" w:rsidRDefault="001E0075">
      <w:pPr>
        <w:pStyle w:val="LetterText12pt"/>
        <w:numPr>
          <w:ilvl w:val="0"/>
          <w:numId w:val="9"/>
        </w:numPr>
        <w:spacing w:after="120"/>
        <w:ind w:left="336" w:hanging="360"/>
        <w:rPr>
          <w:rStyle w:val="Strong"/>
          <w:bCs w:val="0"/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USTED TIENE LAS SIGUIENTES RESPONSABILIDADES:</w:t>
      </w:r>
    </w:p>
    <w:p w14:paraId="5F88EA8B" w14:textId="77777777" w:rsidR="001E0075" w:rsidRPr="00472717" w:rsidRDefault="001E0075">
      <w:pPr>
        <w:pStyle w:val="LetterText12pt"/>
        <w:numPr>
          <w:ilvl w:val="0"/>
          <w:numId w:val="12"/>
        </w:numPr>
        <w:spacing w:after="120"/>
        <w:rPr>
          <w:szCs w:val="24"/>
          <w:lang w:val="es-BO"/>
        </w:rPr>
      </w:pPr>
      <w:r>
        <w:rPr>
          <w:szCs w:val="24"/>
          <w:lang w:val="es-AR"/>
        </w:rPr>
        <w:t>Usted le deberá brindar al MDHHS información correcta y completa sobre su situación.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Es posible que la información que brinde deba ser verificada.</w:t>
      </w:r>
    </w:p>
    <w:p w14:paraId="229AB86E" w14:textId="77777777" w:rsidR="001E0075" w:rsidRPr="00472717" w:rsidRDefault="001E0075">
      <w:pPr>
        <w:pStyle w:val="LetterText12pt"/>
        <w:numPr>
          <w:ilvl w:val="0"/>
          <w:numId w:val="12"/>
        </w:numPr>
        <w:spacing w:after="120"/>
        <w:rPr>
          <w:szCs w:val="24"/>
          <w:lang w:val="es-BO"/>
        </w:rPr>
      </w:pPr>
      <w:r>
        <w:rPr>
          <w:szCs w:val="24"/>
          <w:lang w:val="es-AR"/>
        </w:rPr>
        <w:t xml:space="preserve">Usted </w:t>
      </w:r>
      <w:r w:rsidR="00E15781">
        <w:rPr>
          <w:szCs w:val="24"/>
          <w:lang w:val="es-AR"/>
        </w:rPr>
        <w:t xml:space="preserve">le </w:t>
      </w:r>
      <w:r>
        <w:rPr>
          <w:szCs w:val="24"/>
          <w:lang w:val="es-AR"/>
        </w:rPr>
        <w:t xml:space="preserve">deberá informar sobre </w:t>
      </w:r>
      <w:r>
        <w:rPr>
          <w:rStyle w:val="Strong"/>
          <w:bCs w:val="0"/>
          <w:szCs w:val="24"/>
          <w:lang w:val="es-AR"/>
        </w:rPr>
        <w:t>cualquier</w:t>
      </w:r>
      <w:r>
        <w:rPr>
          <w:szCs w:val="24"/>
          <w:lang w:val="es-AR"/>
        </w:rPr>
        <w:t xml:space="preserve"> cambio </w:t>
      </w:r>
      <w:proofErr w:type="gramStart"/>
      <w:r>
        <w:rPr>
          <w:szCs w:val="24"/>
          <w:lang w:val="es-AR"/>
        </w:rPr>
        <w:t>en relación a</w:t>
      </w:r>
      <w:proofErr w:type="gramEnd"/>
      <w:r>
        <w:rPr>
          <w:szCs w:val="24"/>
          <w:lang w:val="es-AR"/>
        </w:rPr>
        <w:t xml:space="preserve"> su caso al trabajador de servicios para adultos </w:t>
      </w:r>
      <w:r>
        <w:rPr>
          <w:rStyle w:val="Strong"/>
          <w:bCs w:val="0"/>
          <w:caps/>
          <w:szCs w:val="24"/>
          <w:lang w:val="es-AR"/>
        </w:rPr>
        <w:t>dentro de los diez días hábiles</w:t>
      </w:r>
      <w:r>
        <w:rPr>
          <w:szCs w:val="24"/>
          <w:lang w:val="es-AR"/>
        </w:rPr>
        <w:t xml:space="preserve"> sobre dicho cambio.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Esto incluye, pero no se </w:t>
      </w:r>
      <w:r>
        <w:rPr>
          <w:szCs w:val="24"/>
          <w:lang w:val="es-AR"/>
        </w:rPr>
        <w:lastRenderedPageBreak/>
        <w:t xml:space="preserve">limita a, cambios en su condición médica o necesidades de cuidado, situación de vivienda, condición familiar, cambio de </w:t>
      </w:r>
      <w:r w:rsidR="00FE5FAC">
        <w:rPr>
          <w:szCs w:val="24"/>
          <w:lang w:val="es-AR"/>
        </w:rPr>
        <w:t>proveedores</w:t>
      </w:r>
      <w:r>
        <w:rPr>
          <w:szCs w:val="24"/>
          <w:lang w:val="es-AR"/>
        </w:rPr>
        <w:t>, hospitalizaciones o estadías en hogares de ancianos (los pagos de servicios no se podrán realizar mientras se encuentre en el hospital u hog</w:t>
      </w:r>
      <w:r w:rsidR="00602B30">
        <w:rPr>
          <w:szCs w:val="24"/>
          <w:lang w:val="es-AR"/>
        </w:rPr>
        <w:t>ar de ancianos)</w:t>
      </w:r>
      <w:r w:rsidR="00873910">
        <w:rPr>
          <w:szCs w:val="24"/>
          <w:lang w:val="es-AR"/>
        </w:rPr>
        <w:t>,</w:t>
      </w:r>
      <w:r w:rsidR="00602B30">
        <w:rPr>
          <w:szCs w:val="24"/>
          <w:lang w:val="es-AR"/>
        </w:rPr>
        <w:t xml:space="preserve"> o cualquier otro</w:t>
      </w:r>
      <w:r>
        <w:rPr>
          <w:szCs w:val="24"/>
          <w:lang w:val="es-AR"/>
        </w:rPr>
        <w:t xml:space="preserve"> cambio que pueda afectar su elegibilidad o la cantidad de beneficios.</w:t>
      </w:r>
    </w:p>
    <w:p w14:paraId="24A216F3" w14:textId="77777777" w:rsidR="001E0075" w:rsidRPr="00472717" w:rsidRDefault="001E0075">
      <w:pPr>
        <w:pStyle w:val="LetterText12pt"/>
        <w:numPr>
          <w:ilvl w:val="0"/>
          <w:numId w:val="12"/>
        </w:numPr>
        <w:spacing w:after="120"/>
        <w:rPr>
          <w:szCs w:val="24"/>
          <w:lang w:val="es-BO"/>
        </w:rPr>
      </w:pPr>
      <w:r>
        <w:rPr>
          <w:szCs w:val="24"/>
          <w:lang w:val="es-AR"/>
        </w:rPr>
        <w:t>Si se niega a informar sobre los cambios solicitados, o hace declaraciones falsas o erróneas, usted podrá ser demandado por fraude.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Ante cualquier duda sobre si debería informar un cambio, comuníquese con su asistente de servicios para adultos de la oficina local del MDHHS.</w:t>
      </w:r>
    </w:p>
    <w:p w14:paraId="79572A96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napToGrid w:val="0"/>
          <w:szCs w:val="24"/>
          <w:lang w:val="es-AR"/>
        </w:rPr>
        <w:t>Reembolso de Beneficios: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Entiendo </w:t>
      </w:r>
      <w:proofErr w:type="gramStart"/>
      <w:r>
        <w:rPr>
          <w:szCs w:val="24"/>
          <w:lang w:val="es-AR"/>
        </w:rPr>
        <w:t>que</w:t>
      </w:r>
      <w:proofErr w:type="gramEnd"/>
      <w:r>
        <w:rPr>
          <w:szCs w:val="24"/>
          <w:lang w:val="es-AR"/>
        </w:rPr>
        <w:t xml:space="preserve"> de haber un sobrepago de beneficios por cualquier razón, la suma de dicho sobrepago recibida será reembolsada.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Además, de existir tergiversación u ocultamiento de información material generados por el sobrepago, la parte/p</w:t>
      </w:r>
      <w:r w:rsidR="00FE5FAC">
        <w:rPr>
          <w:szCs w:val="24"/>
          <w:lang w:val="es-AR"/>
        </w:rPr>
        <w:t>artes responsables, incluyendo a</w:t>
      </w:r>
      <w:r>
        <w:rPr>
          <w:szCs w:val="24"/>
          <w:lang w:val="es-AR"/>
        </w:rPr>
        <w:t>l proveedor de cuidado, podrán ser procesados por fraude.</w:t>
      </w:r>
    </w:p>
    <w:p w14:paraId="2009B32E" w14:textId="77777777" w:rsidR="001E0075" w:rsidRPr="00472717" w:rsidRDefault="001E0075">
      <w:pPr>
        <w:pStyle w:val="LetterText12pt"/>
        <w:spacing w:after="120"/>
        <w:ind w:left="336"/>
        <w:rPr>
          <w:szCs w:val="24"/>
          <w:lang w:val="es-BO"/>
        </w:rPr>
      </w:pPr>
      <w:r>
        <w:rPr>
          <w:rStyle w:val="Strong"/>
          <w:bCs w:val="0"/>
          <w:szCs w:val="24"/>
          <w:lang w:val="es-AR"/>
        </w:rPr>
        <w:t>Divulgación de información: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Autorizo al MDHHS a brindarle aviso a mi proveedor(es) de cuidado cuando los servicios de Ayuda en el Hogar o en Ubicaciones de Comunidades de Adultos hayan sido autorizados, cuando haya cambios en la suma autorizada que se haya dado previamente al proveedor, o cuando mi caso esté cerrado. </w:t>
      </w:r>
    </w:p>
    <w:p w14:paraId="2F2BBAC3" w14:textId="77777777" w:rsidR="001E0075" w:rsidRDefault="001E0075">
      <w:pPr>
        <w:pStyle w:val="LetterText12pt"/>
        <w:numPr>
          <w:ilvl w:val="0"/>
          <w:numId w:val="9"/>
        </w:numPr>
        <w:spacing w:after="120"/>
        <w:ind w:left="336" w:hanging="360"/>
        <w:rPr>
          <w:rStyle w:val="Strong"/>
          <w:bCs w:val="0"/>
          <w:szCs w:val="24"/>
        </w:rPr>
      </w:pPr>
      <w:proofErr w:type="gramStart"/>
      <w:r>
        <w:rPr>
          <w:b/>
          <w:caps/>
          <w:sz w:val="28"/>
          <w:szCs w:val="24"/>
          <w:lang w:val="es-AR"/>
        </w:rPr>
        <w:t>ASPECTOS IMPORTANTES A SABER</w:t>
      </w:r>
      <w:proofErr w:type="gramEnd"/>
      <w:r>
        <w:rPr>
          <w:b/>
          <w:caps/>
          <w:sz w:val="28"/>
          <w:szCs w:val="24"/>
          <w:lang w:val="es-AR"/>
        </w:rPr>
        <w:t>:</w:t>
      </w:r>
    </w:p>
    <w:p w14:paraId="3BA89685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>Ayuda en el Hogar</w:t>
      </w:r>
      <w:r w:rsidR="0004244C">
        <w:rPr>
          <w:szCs w:val="24"/>
          <w:lang w:val="es-AR"/>
        </w:rPr>
        <w:t xml:space="preserve"> (Home Help</w:t>
      </w:r>
      <w:r>
        <w:rPr>
          <w:szCs w:val="24"/>
          <w:lang w:val="es-AR"/>
        </w:rPr>
        <w:t>) y Ubicación en Comunidades para Adultos</w:t>
      </w:r>
      <w:r w:rsidR="0004244C">
        <w:rPr>
          <w:szCs w:val="24"/>
          <w:lang w:val="es-AR"/>
        </w:rPr>
        <w:t xml:space="preserve"> (Adult Community Placement)</w:t>
      </w:r>
      <w:r>
        <w:rPr>
          <w:szCs w:val="24"/>
          <w:lang w:val="es-AR"/>
        </w:rPr>
        <w:t xml:space="preserve"> son programas financiados por Medicaid.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Como beneficiario de </w:t>
      </w:r>
      <w:r w:rsidR="0004244C">
        <w:rPr>
          <w:szCs w:val="24"/>
          <w:lang w:val="es-AR"/>
        </w:rPr>
        <w:t>Ayuda en el Hogar (Home Help)</w:t>
      </w:r>
      <w:r w:rsidR="00FE5FAC">
        <w:rPr>
          <w:szCs w:val="24"/>
          <w:lang w:val="es-AR"/>
        </w:rPr>
        <w:t>, soy responsa</w:t>
      </w:r>
      <w:r>
        <w:rPr>
          <w:szCs w:val="24"/>
          <w:lang w:val="es-AR"/>
        </w:rPr>
        <w:t xml:space="preserve">ble de cualquier costo no cubierto por el MDHHS, incluyendo beneficios que hayan podido ser </w:t>
      </w:r>
      <w:proofErr w:type="gramStart"/>
      <w:r>
        <w:rPr>
          <w:szCs w:val="24"/>
          <w:lang w:val="es-AR"/>
        </w:rPr>
        <w:t>autorizados</w:t>
      </w:r>
      <w:proofErr w:type="gramEnd"/>
      <w:r>
        <w:rPr>
          <w:szCs w:val="24"/>
          <w:lang w:val="es-AR"/>
        </w:rPr>
        <w:t xml:space="preserve"> pero para los cuales ya no califico debido a no ser elegible para Medicaid.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Los proveedores de</w:t>
      </w:r>
      <w:r w:rsidR="0004244C">
        <w:rPr>
          <w:szCs w:val="24"/>
          <w:lang w:val="es-AR"/>
        </w:rPr>
        <w:t xml:space="preserve"> Cuidado Permanente de Adultos/</w:t>
      </w:r>
      <w:r>
        <w:rPr>
          <w:szCs w:val="24"/>
          <w:lang w:val="es-AR"/>
        </w:rPr>
        <w:t>Hogar de Ancianos son responsables de entregar pagos complementarios que reciben cuando un cliente no es elegible.</w:t>
      </w:r>
    </w:p>
    <w:p w14:paraId="4DA33153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pacing w:val="-2"/>
          <w:szCs w:val="24"/>
          <w:lang w:val="es-AR"/>
        </w:rPr>
        <w:t xml:space="preserve">No soy elegible para los servicios de </w:t>
      </w:r>
      <w:r w:rsidR="004B7FD0">
        <w:rPr>
          <w:szCs w:val="24"/>
          <w:lang w:val="es-AR"/>
        </w:rPr>
        <w:t xml:space="preserve">Ayuda en el Hogar (Home Help) </w:t>
      </w:r>
      <w:r>
        <w:rPr>
          <w:spacing w:val="-2"/>
          <w:szCs w:val="24"/>
          <w:lang w:val="es-AR"/>
        </w:rPr>
        <w:t>antes de ser certificado por un profesional médico de Medicaid.</w:t>
      </w:r>
      <w:r w:rsidRPr="00472717">
        <w:rPr>
          <w:spacing w:val="-2"/>
          <w:szCs w:val="24"/>
          <w:lang w:val="es-BO"/>
        </w:rPr>
        <w:t xml:space="preserve"> </w:t>
      </w:r>
      <w:r>
        <w:rPr>
          <w:spacing w:val="-2"/>
          <w:szCs w:val="24"/>
          <w:lang w:val="es-AR"/>
        </w:rPr>
        <w:t>La certificación de necesidad es provista en el formulario de Certificación de Necesidades Médicas en los Servicios para Adultos MDHHS-6200 (MDHHS-6200 Adult Services Medical Needs Certification).</w:t>
      </w:r>
    </w:p>
    <w:p w14:paraId="08A82229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Entiendo que mi proveedor de </w:t>
      </w:r>
      <w:r w:rsidR="00DA2A77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>deberá ser inscripto en el Community Health Automated Medicaid Processing System (Sistema de Procesamiento Automatizado de Salud Comunitaria de Medicaid, CHAMPS) y realizar un examen de historial delictivo.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Los pagos sólo se harán al proveedor que está inscripto y aprobado por el MDHHS para brindarme los servicios. Los proveedores de Cuidado Permanente para Adultos / Hogar de Ancianos se deberán registrar a través de la Aplicación de Gestión Gubernamental Integrada a Nivel Estatal (Statewide Integrated Governmental Management Applic</w:t>
      </w:r>
      <w:r w:rsidR="00E854DE">
        <w:rPr>
          <w:szCs w:val="24"/>
          <w:lang w:val="es-AR"/>
        </w:rPr>
        <w:t>ation, SIGMA) y estar inscriptos</w:t>
      </w:r>
      <w:r>
        <w:rPr>
          <w:szCs w:val="24"/>
          <w:lang w:val="es-AR"/>
        </w:rPr>
        <w:t xml:space="preserve"> en el sistema Bridges para recibir pagos.</w:t>
      </w:r>
    </w:p>
    <w:p w14:paraId="35332CAD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El pago para los servicios de </w:t>
      </w:r>
      <w:r w:rsidR="00667E06">
        <w:rPr>
          <w:szCs w:val="24"/>
          <w:lang w:val="es-AR"/>
        </w:rPr>
        <w:t>Ayuda en el Hogar (Home Help)</w:t>
      </w:r>
      <w:r>
        <w:rPr>
          <w:szCs w:val="24"/>
          <w:lang w:val="es-AR"/>
        </w:rPr>
        <w:t xml:space="preserve"> no podrán ser aprobados antes de (1) la fecha de la firma del profesional médico en el MDHHS-6200 y (2) la inscripción y fecha de aprobación del proveedor.</w:t>
      </w:r>
    </w:p>
    <w:p w14:paraId="0745C204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Entiendo que mi caso de </w:t>
      </w:r>
      <w:r w:rsidR="00D84EEA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>o Ubicación Comunitaria para Adultos</w:t>
      </w:r>
      <w:r w:rsidR="00D84EEA">
        <w:rPr>
          <w:szCs w:val="24"/>
          <w:lang w:val="es-AR"/>
        </w:rPr>
        <w:t xml:space="preserve"> (Adult Community Placement</w:t>
      </w:r>
      <w:r>
        <w:rPr>
          <w:szCs w:val="24"/>
          <w:lang w:val="es-AR"/>
        </w:rPr>
        <w:t>) será revisado cada seis meses para determinar si continúo calificado dentro de los servicios.</w:t>
      </w:r>
    </w:p>
    <w:p w14:paraId="1A30CCC7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Tengo derecho a elegir a mi proveedor de </w:t>
      </w:r>
      <w:r w:rsidR="00D84EEA">
        <w:rPr>
          <w:szCs w:val="24"/>
          <w:lang w:val="es-AR"/>
        </w:rPr>
        <w:t>Ayuda en el Hogar (Home Help)</w:t>
      </w:r>
      <w:r>
        <w:rPr>
          <w:szCs w:val="24"/>
          <w:lang w:val="es-AR"/>
        </w:rPr>
        <w:t>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Entiendo que mi proveedor no es empleado por el Estado de Michigan ni por el MDHHS.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Se me considera el empleador y tengo derecho a contratar o despedir a mi proveedor.</w:t>
      </w:r>
    </w:p>
    <w:p w14:paraId="5D2CA00B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Entiendo que los servicios de </w:t>
      </w:r>
      <w:r w:rsidR="00D84EEA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 xml:space="preserve">y </w:t>
      </w:r>
      <w:r w:rsidR="00D84EEA">
        <w:rPr>
          <w:szCs w:val="24"/>
          <w:lang w:val="es-AR"/>
        </w:rPr>
        <w:t xml:space="preserve">Ubicación Comunitaria para Adultos (Adult Community Placement) </w:t>
      </w:r>
      <w:r>
        <w:rPr>
          <w:szCs w:val="24"/>
          <w:lang w:val="es-AR"/>
        </w:rPr>
        <w:t>son beneficios para mí y ganancias para mi proveedor.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Los controles de </w:t>
      </w:r>
      <w:r w:rsidR="00D84EEA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>serán dirigidos tanto hacia el cliente como el proveedor (ambas partes).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Soy responsable de endosar el cheque y entregarlo a mi proveedor.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 xml:space="preserve">Si contrato a una </w:t>
      </w:r>
      <w:r>
        <w:rPr>
          <w:szCs w:val="24"/>
          <w:lang w:val="es-AR"/>
        </w:rPr>
        <w:lastRenderedPageBreak/>
        <w:t>agencia o resido en un hogar de cuidado permanente de ancianos, los cheques se enviarán directamente a la agencia a mi nombre.</w:t>
      </w:r>
      <w:r w:rsidRPr="00472717">
        <w:rPr>
          <w:szCs w:val="24"/>
          <w:lang w:val="es-BO"/>
        </w:rPr>
        <w:t xml:space="preserve"> </w:t>
      </w:r>
    </w:p>
    <w:p w14:paraId="1404B737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>Entiendo que los pagos de ACP no podrán ser aprobados por períodos de tiempo en los cuales esté en un hospital, hogar de ancianos o instalación de rehabilitación, ya que esto se considerará como una duplicación de los servicios de Medicaid.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El pago podrá ser aprobado por los servicios provistos el día en que sea dado de alta del hospital, hogar de ancianos o instalación de rehabilitación, pero no el día en que soy admitido.</w:t>
      </w:r>
    </w:p>
    <w:p w14:paraId="13F57E11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Entiendo que los pagos de </w:t>
      </w:r>
      <w:r w:rsidR="0021426B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>no podrán ser aprobados por períodos de tiempo en los cuales esté en un hospital, hogar de ancianos o instalación de rehabilitación, ya que esto se considerará como una duplicación de los servicios de Medicaid.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El pago podrá ser aprobado por los servicios provistos el día en que sea dado de alta del hospital, hogar de ancianos o instalación de rehabilitación.</w:t>
      </w:r>
      <w:r w:rsidRPr="00472717">
        <w:rPr>
          <w:szCs w:val="24"/>
          <w:lang w:val="es-BO"/>
        </w:rPr>
        <w:t xml:space="preserve"> </w:t>
      </w:r>
      <w:r w:rsidR="0021426B">
        <w:rPr>
          <w:szCs w:val="24"/>
          <w:lang w:val="es-AR"/>
        </w:rPr>
        <w:t>El</w:t>
      </w:r>
      <w:r>
        <w:rPr>
          <w:szCs w:val="24"/>
          <w:lang w:val="es-AR"/>
        </w:rPr>
        <w:t xml:space="preserve"> pago también podrá ser aprobado para los servicios el día en que soy admitido en el hospital si los servicios son provistos antes de la admisión.</w:t>
      </w:r>
    </w:p>
    <w:p w14:paraId="4BF217C9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>Si un cambio reportado resulta en la reducción o finalización de los beneficios, se me notificará por escrito sobre la acción negativa.</w:t>
      </w:r>
    </w:p>
    <w:p w14:paraId="21874A0C" w14:textId="77777777" w:rsidR="001E0075" w:rsidRPr="00472717" w:rsidRDefault="001E0075">
      <w:pPr>
        <w:pStyle w:val="LetterText12pt"/>
        <w:numPr>
          <w:ilvl w:val="1"/>
          <w:numId w:val="13"/>
        </w:numPr>
        <w:spacing w:after="120"/>
        <w:ind w:left="696"/>
        <w:rPr>
          <w:szCs w:val="24"/>
          <w:lang w:val="es-BO"/>
        </w:rPr>
      </w:pPr>
      <w:r>
        <w:rPr>
          <w:szCs w:val="24"/>
          <w:lang w:val="es-AR"/>
        </w:rPr>
        <w:t xml:space="preserve">Entiendo que mi proveedor individual de </w:t>
      </w:r>
      <w:r w:rsidR="00EC26AA">
        <w:rPr>
          <w:szCs w:val="24"/>
          <w:lang w:val="es-AR"/>
        </w:rPr>
        <w:t xml:space="preserve">Ayuda en el Hogar (Home Help) </w:t>
      </w:r>
      <w:r>
        <w:rPr>
          <w:szCs w:val="24"/>
          <w:lang w:val="es-AR"/>
        </w:rPr>
        <w:t>deberá registrar la</w:t>
      </w:r>
      <w:r w:rsidR="0038294E">
        <w:rPr>
          <w:szCs w:val="24"/>
          <w:lang w:val="es-AR"/>
        </w:rPr>
        <w:t>s</w:t>
      </w:r>
      <w:r>
        <w:rPr>
          <w:szCs w:val="24"/>
          <w:lang w:val="es-AR"/>
        </w:rPr>
        <w:t xml:space="preserve"> tareas que me brinda de forma electrónica en el CHAMPS.</w:t>
      </w:r>
      <w:r w:rsidRPr="00472717">
        <w:rPr>
          <w:szCs w:val="24"/>
          <w:lang w:val="es-BO"/>
        </w:rPr>
        <w:t xml:space="preserve"> </w:t>
      </w:r>
      <w:r>
        <w:rPr>
          <w:szCs w:val="24"/>
          <w:lang w:val="es-AR"/>
        </w:rPr>
        <w:t>Se le podrá otorgar a mi proveedor la excepción de entregar una verificación de servicios en papel si reúne ciertos criterios.</w:t>
      </w:r>
    </w:p>
    <w:p w14:paraId="5E306189" w14:textId="77777777" w:rsidR="001E0075" w:rsidRPr="00472717" w:rsidRDefault="001E0075">
      <w:pPr>
        <w:pStyle w:val="LineSpacer"/>
        <w:rPr>
          <w:rStyle w:val="Strong"/>
          <w:bCs w:val="0"/>
          <w:szCs w:val="24"/>
          <w:lang w:val="es-BO"/>
        </w:rPr>
      </w:pPr>
    </w:p>
    <w:tbl>
      <w:tblPr>
        <w:tblW w:w="0" w:type="auto"/>
        <w:tblInd w:w="-24" w:type="dxa"/>
        <w:tblBorders>
          <w:bottom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1E0075" w:rsidRPr="0070373C" w14:paraId="759CB455" w14:textId="77777777">
        <w:trPr>
          <w:trHeight w:hRule="exact" w:val="48"/>
        </w:trPr>
        <w:tc>
          <w:tcPr>
            <w:tcW w:w="11366" w:type="dxa"/>
            <w:tcBorders>
              <w:bottom w:val="single" w:sz="18" w:space="0" w:color="auto"/>
            </w:tcBorders>
          </w:tcPr>
          <w:p w14:paraId="011AA0EF" w14:textId="77777777" w:rsidR="001E0075" w:rsidRPr="00472717" w:rsidRDefault="001E0075">
            <w:pPr>
              <w:pStyle w:val="LetterText12pt"/>
              <w:rPr>
                <w:szCs w:val="24"/>
                <w:lang w:val="es-BO"/>
              </w:rPr>
            </w:pPr>
          </w:p>
        </w:tc>
      </w:tr>
    </w:tbl>
    <w:p w14:paraId="17BF13F9" w14:textId="19480847" w:rsidR="00472717" w:rsidRDefault="00472717">
      <w:pPr>
        <w:pStyle w:val="LineSpacer"/>
        <w:rPr>
          <w:szCs w:val="24"/>
          <w:lang w:val="es-BO"/>
        </w:rPr>
      </w:pPr>
      <w:r>
        <w:rPr>
          <w:szCs w:val="24"/>
          <w:lang w:val="es-BO"/>
        </w:rPr>
        <w:br w:type="page"/>
      </w:r>
    </w:p>
    <w:tbl>
      <w:tblPr>
        <w:tblStyle w:val="TableGrid"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66"/>
      </w:tblGrid>
      <w:tr w:rsidR="00472717" w:rsidRPr="00F5409D" w14:paraId="5C04F7C3" w14:textId="77777777" w:rsidTr="00C92630">
        <w:trPr>
          <w:trHeight w:val="864"/>
        </w:trPr>
        <w:tc>
          <w:tcPr>
            <w:tcW w:w="11366" w:type="dxa"/>
          </w:tcPr>
          <w:p w14:paraId="6B986D37" w14:textId="77777777" w:rsidR="00472717" w:rsidRPr="00F5409D" w:rsidRDefault="00472717" w:rsidP="00C9263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31" w:name="_Hlk81401209"/>
            <w:r w:rsidRPr="00F5409D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Michigan Department of Health and Human Services (MDHHS)</w:t>
            </w:r>
          </w:p>
          <w:p w14:paraId="51A2C965" w14:textId="77777777" w:rsidR="00472717" w:rsidRPr="00F5409D" w:rsidRDefault="00472717" w:rsidP="00C926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09D">
              <w:rPr>
                <w:rFonts w:ascii="Arial" w:hAnsi="Arial" w:cs="Arial"/>
                <w:sz w:val="24"/>
                <w:szCs w:val="24"/>
              </w:rPr>
              <w:t xml:space="preserve">Please note if needed, free language assistance services are available. </w:t>
            </w:r>
          </w:p>
          <w:p w14:paraId="6D150F9D" w14:textId="77777777" w:rsidR="00472717" w:rsidRPr="00F5409D" w:rsidRDefault="00472717" w:rsidP="00C92630">
            <w:pPr>
              <w:spacing w:before="20" w:after="20"/>
              <w:ind w:left="-24" w:right="-48"/>
              <w:jc w:val="center"/>
              <w:rPr>
                <w:rFonts w:ascii="Arial" w:hAnsi="Arial"/>
                <w:sz w:val="24"/>
              </w:rPr>
            </w:pPr>
            <w:r w:rsidRPr="00F5409D">
              <w:rPr>
                <w:rFonts w:ascii="Arial" w:hAnsi="Arial" w:cs="Arial"/>
                <w:sz w:val="24"/>
                <w:szCs w:val="24"/>
              </w:rPr>
              <w:t xml:space="preserve">Call </w:t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Phone"/>
                  <w:enabled/>
                  <w:calcOnExit/>
                  <w:textInput>
                    <w:maxLength w:val="15"/>
                  </w:textInput>
                </w:ffData>
              </w:fldChar>
            </w:r>
            <w:bookmarkStart w:id="32" w:name="Phone"/>
            <w:r w:rsidRPr="00F5409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5409D">
              <w:rPr>
                <w:rFonts w:ascii="Arial" w:hAnsi="Arial" w:cs="Arial"/>
                <w:sz w:val="24"/>
                <w:szCs w:val="24"/>
              </w:rPr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2"/>
            <w:r w:rsidRPr="00F5409D">
              <w:rPr>
                <w:rFonts w:ascii="Arial" w:hAnsi="Arial" w:cs="Arial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TY"/>
                  <w:enabled/>
                  <w:calcOnExit/>
                  <w:textInput>
                    <w:maxLength w:val="15"/>
                  </w:textInput>
                </w:ffData>
              </w:fldChar>
            </w:r>
            <w:bookmarkStart w:id="33" w:name="TTY"/>
            <w:r w:rsidRPr="00F5409D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F5409D">
              <w:rPr>
                <w:rFonts w:ascii="Arial" w:hAnsi="Arial" w:cs="Arial"/>
                <w:sz w:val="24"/>
                <w:szCs w:val="24"/>
              </w:rPr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3"/>
            <w:r w:rsidRPr="00F5409D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bookmarkEnd w:id="31"/>
    </w:tbl>
    <w:p w14:paraId="45A1EC40" w14:textId="77777777" w:rsidR="00472717" w:rsidRPr="00F5409D" w:rsidRDefault="00472717" w:rsidP="00472717">
      <w:pPr>
        <w:rPr>
          <w:rFonts w:ascii="Arial" w:hAnsi="Arial"/>
          <w:b/>
          <w:bCs/>
          <w:sz w:val="24"/>
        </w:rPr>
      </w:pPr>
    </w:p>
    <w:tbl>
      <w:tblPr>
        <w:tblStyle w:val="TableGrid1"/>
        <w:tblW w:w="11160" w:type="dxa"/>
        <w:jc w:val="center"/>
        <w:tblLook w:val="04A0" w:firstRow="1" w:lastRow="0" w:firstColumn="1" w:lastColumn="0" w:noHBand="0" w:noVBand="1"/>
      </w:tblPr>
      <w:tblGrid>
        <w:gridCol w:w="2515"/>
        <w:gridCol w:w="8645"/>
      </w:tblGrid>
      <w:tr w:rsidR="00472717" w:rsidRPr="00F5409D" w14:paraId="0B1002CE" w14:textId="77777777" w:rsidTr="00C92630">
        <w:trPr>
          <w:trHeight w:val="389"/>
          <w:jc w:val="center"/>
        </w:trPr>
        <w:tc>
          <w:tcPr>
            <w:tcW w:w="2515" w:type="dxa"/>
            <w:tcBorders>
              <w:top w:val="single" w:sz="4" w:space="0" w:color="auto"/>
            </w:tcBorders>
          </w:tcPr>
          <w:p w14:paraId="6FF1291D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bookmarkStart w:id="34" w:name="_Hlk81399774"/>
            <w:r w:rsidRPr="00F5409D">
              <w:rPr>
                <w:rFonts w:ascii="Arial" w:hAnsi="Arial"/>
                <w:sz w:val="24"/>
                <w:szCs w:val="24"/>
              </w:rPr>
              <w:t>Spanish</w:t>
            </w:r>
          </w:p>
        </w:tc>
        <w:tc>
          <w:tcPr>
            <w:tcW w:w="8645" w:type="dxa"/>
            <w:tcBorders>
              <w:top w:val="single" w:sz="4" w:space="0" w:color="auto"/>
            </w:tcBorders>
          </w:tcPr>
          <w:p w14:paraId="11C343E2" w14:textId="5CE0919A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640EC0">
              <w:rPr>
                <w:rFonts w:ascii="Arial" w:hAnsi="Arial"/>
                <w:sz w:val="24"/>
                <w:szCs w:val="24"/>
                <w:lang w:val="es-BO"/>
              </w:rPr>
              <w:t xml:space="preserve">ATENCIÓN: si habla español, tiene a su disposición servicios gratuitos de asistencia lingüística. </w:t>
            </w:r>
            <w:r w:rsidRPr="00F5409D">
              <w:rPr>
                <w:rFonts w:ascii="Arial" w:hAnsi="Arial"/>
                <w:sz w:val="24"/>
                <w:szCs w:val="24"/>
              </w:rPr>
              <w:t xml:space="preserve">Llame al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>).</w:t>
            </w:r>
          </w:p>
        </w:tc>
      </w:tr>
      <w:tr w:rsidR="00472717" w:rsidRPr="00F5409D" w14:paraId="1F820D76" w14:textId="77777777" w:rsidTr="00C92630">
        <w:trPr>
          <w:trHeight w:val="389"/>
          <w:jc w:val="center"/>
        </w:trPr>
        <w:tc>
          <w:tcPr>
            <w:tcW w:w="2515" w:type="dxa"/>
          </w:tcPr>
          <w:p w14:paraId="00485A2D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Arabic</w:t>
            </w:r>
          </w:p>
        </w:tc>
        <w:tc>
          <w:tcPr>
            <w:tcW w:w="8645" w:type="dxa"/>
          </w:tcPr>
          <w:p w14:paraId="72B832CE" w14:textId="7257C785" w:rsidR="00472717" w:rsidRPr="00F5409D" w:rsidRDefault="00472717" w:rsidP="00C92630">
            <w:pPr>
              <w:bidi/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5409D">
              <w:rPr>
                <w:rFonts w:ascii="Times New Roman" w:hAnsi="Times New Roman" w:cs="Times New Roman"/>
                <w:sz w:val="24"/>
                <w:szCs w:val="24"/>
                <w:rtl/>
              </w:rPr>
              <w:t>ملحوظة: إذا كنت تتحدث اذكر اللغة، فإن خدمات المساعدة اللغوية تتوافر لك بالمجان.</w:t>
            </w:r>
            <w:r w:rsidRPr="00F5409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5409D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اتصل برقم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(رقم هاتف الصم والبكم:</w:t>
            </w:r>
            <w:r w:rsidRPr="00F5409D">
              <w:rPr>
                <w:rFonts w:ascii="Arial" w:hAnsi="Arial"/>
                <w:sz w:val="24"/>
                <w:szCs w:val="24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09D">
              <w:rPr>
                <w:rFonts w:ascii="Times New Roman" w:hAnsi="Times New Roman" w:cs="Times New Roman"/>
                <w:sz w:val="24"/>
                <w:szCs w:val="24"/>
                <w:rtl/>
              </w:rPr>
              <w:t>).</w:t>
            </w:r>
          </w:p>
        </w:tc>
      </w:tr>
      <w:tr w:rsidR="00472717" w:rsidRPr="00F5409D" w14:paraId="6D6B1FC3" w14:textId="77777777" w:rsidTr="00C92630">
        <w:trPr>
          <w:trHeight w:val="395"/>
          <w:jc w:val="center"/>
        </w:trPr>
        <w:tc>
          <w:tcPr>
            <w:tcW w:w="2515" w:type="dxa"/>
          </w:tcPr>
          <w:p w14:paraId="5B4B3D0F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Chinese</w:t>
            </w:r>
          </w:p>
        </w:tc>
        <w:tc>
          <w:tcPr>
            <w:tcW w:w="8645" w:type="dxa"/>
          </w:tcPr>
          <w:p w14:paraId="70725671" w14:textId="683B7D2A" w:rsidR="00472717" w:rsidRPr="00F5409D" w:rsidRDefault="00472717" w:rsidP="00C92630">
            <w:pPr>
              <w:bidi/>
              <w:spacing w:before="40" w:after="40"/>
              <w:rPr>
                <w:sz w:val="24"/>
                <w:szCs w:val="24"/>
              </w:rPr>
            </w:pPr>
            <w:r w:rsidRPr="00F5409D">
              <w:rPr>
                <w:rFonts w:ascii="MS Gothic" w:eastAsia="MS Gothic" w:hAnsi="MS Gothic" w:cs="MS Gothic" w:hint="eastAsia"/>
                <w:sz w:val="24"/>
                <w:szCs w:val="24"/>
              </w:rPr>
              <w:t>注意：如果您使用繁體中文，您可以免費獲得語言援助服務。</w:t>
            </w:r>
            <w:r w:rsidRPr="00F5409D">
              <w:rPr>
                <w:rFonts w:ascii="MS Gothic" w:eastAsia="MS Gothic" w:hAnsi="MS Gothic" w:cs="MS Gothic"/>
                <w:sz w:val="24"/>
                <w:szCs w:val="24"/>
              </w:rPr>
              <w:br/>
            </w:r>
            <w:r w:rsidRPr="00F5409D">
              <w:rPr>
                <w:rFonts w:ascii="MS Gothic" w:eastAsia="MS Gothic" w:hAnsi="MS Gothic" w:cs="MS Gothic" w:hint="eastAsia"/>
                <w:sz w:val="24"/>
                <w:szCs w:val="24"/>
              </w:rPr>
              <w:t xml:space="preserve">請致電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</w:t>
            </w:r>
            <w:r w:rsidRPr="00F5409D">
              <w:rPr>
                <w:rFonts w:ascii="Arial" w:eastAsia="MS Gothic" w:hAnsi="Arial"/>
                <w:sz w:val="24"/>
                <w:szCs w:val="24"/>
              </w:rPr>
              <w:t>（</w:t>
            </w:r>
            <w:r w:rsidRPr="00F5409D">
              <w:rPr>
                <w:rFonts w:ascii="Arial" w:hAnsi="Arial"/>
                <w:sz w:val="24"/>
                <w:szCs w:val="24"/>
              </w:rPr>
              <w:t xml:space="preserve">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MS Gothic" w:eastAsia="MS Gothic" w:hAnsi="MS Gothic" w:cs="MS Gothic" w:hint="eastAsia"/>
                <w:sz w:val="24"/>
                <w:szCs w:val="24"/>
              </w:rPr>
              <w:t>）</w:t>
            </w:r>
          </w:p>
        </w:tc>
      </w:tr>
      <w:tr w:rsidR="00472717" w:rsidRPr="00F5409D" w14:paraId="29D3CB22" w14:textId="77777777" w:rsidTr="00C92630">
        <w:trPr>
          <w:trHeight w:val="389"/>
          <w:jc w:val="center"/>
        </w:trPr>
        <w:tc>
          <w:tcPr>
            <w:tcW w:w="2515" w:type="dxa"/>
          </w:tcPr>
          <w:p w14:paraId="41AE7FA4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Syriac (Assyrian)</w:t>
            </w:r>
          </w:p>
        </w:tc>
        <w:tc>
          <w:tcPr>
            <w:tcW w:w="8645" w:type="dxa"/>
          </w:tcPr>
          <w:p w14:paraId="5E637D89" w14:textId="7936E652" w:rsidR="00472717" w:rsidRPr="00F5409D" w:rsidRDefault="00472717" w:rsidP="00C92630">
            <w:pPr>
              <w:bidi/>
              <w:spacing w:before="40" w:after="40"/>
              <w:rPr>
                <w:rFonts w:ascii="Assyrian" w:hAnsi="Assyrian" w:cs="Assyrian"/>
                <w:sz w:val="24"/>
                <w:szCs w:val="24"/>
                <w:lang w:bidi="syr-SY"/>
              </w:rPr>
            </w:pP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ܙܘܼܗܵܪܵܐ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: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ܐܸܢ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ܐܲܚܬܘܿܢ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ܟܹܐ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ܗܲܡܙܸܡܝܼܬܘܿܢ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ܠܸܫܵܢܵܐ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ܐܵܬܘܿܪܵܝܵܐ</w:t>
            </w:r>
            <w:r w:rsidRPr="00F5409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،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ܡܵܨܝܼܬܘܿܢ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ܕܩܲܒܠܝܼܬܘܿܢ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ܚܸܠܡܲܬܹܐ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ܕܗܲܝܲܪܬܵܐ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ܒܠܸܫܵܢܵܐ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ܡܲܓܵܢܵܐܝܼܬ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.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ܩܪܘܿܢ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ܥܲܠ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Segoe UI Historic" w:hAnsi="Segoe UI Historic" w:cs="Segoe UI Historic" w:hint="cs"/>
                <w:sz w:val="24"/>
                <w:szCs w:val="24"/>
                <w:rtl/>
                <w:lang w:bidi="syr-SY"/>
              </w:rPr>
              <w:t>ܡܸܢܝܵܢܵܐ</w:t>
            </w:r>
            <w:r w:rsidRPr="00F5409D">
              <w:rPr>
                <w:rFonts w:ascii="Assyrian" w:hAnsi="Assyrian" w:cs="Assyrian" w:hint="cs"/>
                <w:sz w:val="24"/>
                <w:szCs w:val="24"/>
                <w:rtl/>
                <w:lang w:bidi="syr-SY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F5409D">
              <w:rPr>
                <w:rFonts w:ascii="Arial" w:hAnsi="Arial"/>
                <w:sz w:val="24"/>
                <w:szCs w:val="24"/>
              </w:rPr>
              <w:t>TTY</w:t>
            </w:r>
            <w:r w:rsidRPr="00F540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72717" w:rsidRPr="00F5409D" w14:paraId="03444212" w14:textId="77777777" w:rsidTr="00C92630">
        <w:trPr>
          <w:trHeight w:val="389"/>
          <w:jc w:val="center"/>
        </w:trPr>
        <w:tc>
          <w:tcPr>
            <w:tcW w:w="2515" w:type="dxa"/>
          </w:tcPr>
          <w:p w14:paraId="3D24B370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Vietnamese</w:t>
            </w:r>
          </w:p>
        </w:tc>
        <w:tc>
          <w:tcPr>
            <w:tcW w:w="8645" w:type="dxa"/>
          </w:tcPr>
          <w:p w14:paraId="4404B298" w14:textId="4D36119D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CHÚ Ý: Nếu bạn nói Tiếng Việt, có các dịch vụ hỗ trợ ngôn ngữ miễn phí dành cho bạn. Gọi số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>).</w:t>
            </w:r>
          </w:p>
        </w:tc>
      </w:tr>
      <w:tr w:rsidR="00472717" w:rsidRPr="00F5409D" w14:paraId="46BDE990" w14:textId="77777777" w:rsidTr="00C92630">
        <w:trPr>
          <w:trHeight w:val="389"/>
          <w:jc w:val="center"/>
        </w:trPr>
        <w:tc>
          <w:tcPr>
            <w:tcW w:w="2515" w:type="dxa"/>
          </w:tcPr>
          <w:p w14:paraId="6CA75FA3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Albanian</w:t>
            </w:r>
          </w:p>
        </w:tc>
        <w:tc>
          <w:tcPr>
            <w:tcW w:w="8645" w:type="dxa"/>
          </w:tcPr>
          <w:p w14:paraId="6C0CEBC6" w14:textId="323A02C6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  <w:lang w:val="sq-AL"/>
              </w:rPr>
              <w:t xml:space="preserve">KUJDES: Nëse flitni shqip, për ju ka në dispozicion shërbime të asistencës gjuhësore, pa pagesë. Telefononi në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  <w:lang w:val="sq-AL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  <w:lang w:val="sq-AL"/>
              </w:rPr>
              <w:t>).</w:t>
            </w:r>
          </w:p>
        </w:tc>
      </w:tr>
      <w:tr w:rsidR="00472717" w:rsidRPr="00F5409D" w14:paraId="1E561278" w14:textId="77777777" w:rsidTr="00C92630">
        <w:trPr>
          <w:jc w:val="center"/>
        </w:trPr>
        <w:tc>
          <w:tcPr>
            <w:tcW w:w="2515" w:type="dxa"/>
          </w:tcPr>
          <w:p w14:paraId="7EB62308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Korean</w:t>
            </w:r>
          </w:p>
        </w:tc>
        <w:tc>
          <w:tcPr>
            <w:tcW w:w="8645" w:type="dxa"/>
          </w:tcPr>
          <w:p w14:paraId="2C6AF56D" w14:textId="58A25967" w:rsidR="00472717" w:rsidRPr="00F5409D" w:rsidRDefault="00472717" w:rsidP="00C92630">
            <w:pPr>
              <w:spacing w:before="40" w:after="40"/>
              <w:rPr>
                <w:sz w:val="24"/>
                <w:szCs w:val="24"/>
              </w:rPr>
            </w:pP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주의</w:t>
            </w:r>
            <w:r w:rsidRPr="00F5409D">
              <w:rPr>
                <w:sz w:val="24"/>
                <w:szCs w:val="24"/>
              </w:rPr>
              <w:t xml:space="preserve">: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한국어를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사용하시는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경우</w:t>
            </w:r>
            <w:r w:rsidRPr="00F5409D">
              <w:rPr>
                <w:sz w:val="24"/>
                <w:szCs w:val="24"/>
              </w:rPr>
              <w:t xml:space="preserve">,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언어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지원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서비스를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무료로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이용하실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수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있습니다</w:t>
            </w:r>
            <w:r w:rsidRPr="00F5409D">
              <w:rPr>
                <w:sz w:val="24"/>
                <w:szCs w:val="24"/>
              </w:rPr>
              <w:t xml:space="preserve">.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>)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번으로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전화해</w:t>
            </w:r>
            <w:r w:rsidRPr="00F5409D">
              <w:rPr>
                <w:sz w:val="24"/>
                <w:szCs w:val="24"/>
              </w:rPr>
              <w:t xml:space="preserve"> </w:t>
            </w:r>
            <w:r w:rsidRPr="00F5409D">
              <w:rPr>
                <w:rFonts w:ascii="Malgun Gothic" w:eastAsia="Malgun Gothic" w:hAnsi="Malgun Gothic" w:cs="Malgun Gothic" w:hint="eastAsia"/>
                <w:sz w:val="24"/>
                <w:szCs w:val="24"/>
              </w:rPr>
              <w:t>주십시오</w:t>
            </w:r>
            <w:r w:rsidRPr="00F5409D">
              <w:rPr>
                <w:sz w:val="24"/>
                <w:szCs w:val="24"/>
              </w:rPr>
              <w:t>.</w:t>
            </w:r>
          </w:p>
        </w:tc>
      </w:tr>
      <w:tr w:rsidR="00472717" w:rsidRPr="00F5409D" w14:paraId="48C65CAE" w14:textId="77777777" w:rsidTr="00C92630">
        <w:trPr>
          <w:jc w:val="center"/>
        </w:trPr>
        <w:tc>
          <w:tcPr>
            <w:tcW w:w="2515" w:type="dxa"/>
          </w:tcPr>
          <w:p w14:paraId="670F3E16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Bengali</w:t>
            </w:r>
          </w:p>
        </w:tc>
        <w:tc>
          <w:tcPr>
            <w:tcW w:w="8645" w:type="dxa"/>
          </w:tcPr>
          <w:p w14:paraId="4ECDD08C" w14:textId="54C4FF7A" w:rsidR="00472717" w:rsidRPr="00F5409D" w:rsidRDefault="00472717" w:rsidP="00C92630">
            <w:pPr>
              <w:spacing w:before="40" w:after="40"/>
              <w:rPr>
                <w:rFonts w:ascii="Vrinda" w:hAnsi="Vrinda"/>
                <w:sz w:val="24"/>
                <w:szCs w:val="24"/>
                <w:lang w:bidi="hi-IN"/>
              </w:rPr>
            </w:pP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লক্ষ্য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করুনঃ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যদি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আপনি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বাংলা</w:t>
            </w:r>
            <w:r w:rsidRPr="00F5409D">
              <w:rPr>
                <w:rFonts w:ascii="Vrinda" w:hAnsi="Vrinda"/>
                <w:sz w:val="24"/>
                <w:szCs w:val="24"/>
              </w:rPr>
              <w:t xml:space="preserve">,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কথা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বলতে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পারেন</w:t>
            </w:r>
            <w:r w:rsidRPr="00F5409D">
              <w:rPr>
                <w:rFonts w:ascii="Vrinda" w:hAnsi="Vrinda" w:cs="Vrinda"/>
                <w:sz w:val="24"/>
                <w:szCs w:val="24"/>
                <w:lang w:bidi="bn-IN"/>
              </w:rPr>
              <w:t xml:space="preserve">,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তাহলে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নিঃখরচায়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ভাষা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সহায়তা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পরিষেবা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উপলব্ধ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আছে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hi-IN"/>
              </w:rPr>
              <w:t>।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ফোন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করুন</w:t>
            </w:r>
            <w:r w:rsidRPr="00F5409D">
              <w:rPr>
                <w:rFonts w:ascii="Vrinda" w:hAnsi="Vrinda" w:cs="Vrinda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১</w:t>
            </w:r>
            <w:r w:rsidRPr="00F5409D">
              <w:rPr>
                <w:rFonts w:ascii="Nirmala UI" w:hAnsi="Nirmala UI" w:cs="Nirmala UI" w:hint="cs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  <w:cs/>
                <w:lang w:bidi="bn-IN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  <w:cs/>
                <w:lang w:bidi="bn-IN"/>
              </w:rPr>
              <w:instrText xml:space="preserve"> </w:instrText>
            </w:r>
            <w:r w:rsidRPr="00F5409D">
              <w:rPr>
                <w:rFonts w:ascii="Arial" w:hAnsi="Arial"/>
                <w:sz w:val="24"/>
                <w:szCs w:val="24"/>
                <w:lang w:bidi="bn-IN"/>
              </w:rPr>
              <w:instrText>REF  Phone</w:instrText>
            </w:r>
            <w:r w:rsidRPr="00F5409D">
              <w:rPr>
                <w:rFonts w:ascii="Arial" w:hAnsi="Arial"/>
                <w:sz w:val="24"/>
                <w:szCs w:val="24"/>
                <w:cs/>
                <w:lang w:bidi="bn-IN"/>
              </w:rPr>
              <w:instrText xml:space="preserve"> </w:instrText>
            </w:r>
            <w:r w:rsidRPr="00F5409D">
              <w:rPr>
                <w:rFonts w:ascii="Arial" w:hAnsi="Arial"/>
                <w:sz w:val="24"/>
                <w:szCs w:val="24"/>
                <w:lang w:bidi="bn-IN"/>
              </w:rPr>
              <w:instrText xml:space="preserve"> \* MERGEFORMAT </w:instrText>
            </w:r>
            <w:r w:rsidRPr="00F5409D">
              <w:rPr>
                <w:rFonts w:ascii="Arial" w:hAnsi="Arial"/>
                <w:sz w:val="24"/>
                <w:szCs w:val="24"/>
                <w:cs/>
                <w:lang w:bidi="bn-IN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  <w:cs/>
                <w:lang w:bidi="bn-IN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</w:t>
            </w:r>
            <w:r w:rsidRPr="00F5409D">
              <w:rPr>
                <w:rFonts w:ascii="Vrinda" w:hAnsi="Vrinda"/>
                <w:sz w:val="24"/>
                <w:szCs w:val="24"/>
              </w:rPr>
              <w:t xml:space="preserve"> </w:t>
            </w:r>
            <w:r w:rsidRPr="00F5409D">
              <w:rPr>
                <w:rFonts w:ascii="Vrinda" w:hAnsi="Vrinda"/>
                <w:sz w:val="24"/>
                <w:szCs w:val="24"/>
              </w:rPr>
              <w:br/>
            </w:r>
            <w:r w:rsidRPr="00F5409D">
              <w:rPr>
                <w:rFonts w:ascii="Arial" w:hAnsi="Arial"/>
                <w:sz w:val="24"/>
                <w:szCs w:val="24"/>
              </w:rPr>
              <w:t>(TTY</w:t>
            </w:r>
            <w:r w:rsidRPr="00F5409D">
              <w:rPr>
                <w:rFonts w:ascii="Vrinda" w:hAnsi="Vrinda"/>
                <w:sz w:val="24"/>
                <w:szCs w:val="24"/>
              </w:rPr>
              <w:t xml:space="preserve"> </w:t>
            </w:r>
            <w:r w:rsidRPr="00F5409D">
              <w:rPr>
                <w:rFonts w:ascii="Nirmala UI" w:hAnsi="Nirmala UI" w:cs="Nirmala UI"/>
                <w:sz w:val="24"/>
                <w:szCs w:val="24"/>
                <w:cs/>
                <w:lang w:bidi="bn-IN"/>
              </w:rPr>
              <w:t>১</w:t>
            </w:r>
            <w:r w:rsidRPr="00F5409D">
              <w:rPr>
                <w:rFonts w:ascii="Nirmala UI" w:hAnsi="Nirmala UI" w:cs="Nirmala UI" w:hint="cs"/>
                <w:sz w:val="24"/>
                <w:szCs w:val="24"/>
                <w:cs/>
                <w:lang w:bidi="bn-IN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>).</w:t>
            </w:r>
          </w:p>
        </w:tc>
      </w:tr>
      <w:tr w:rsidR="00472717" w:rsidRPr="00F5409D" w14:paraId="435C858D" w14:textId="77777777" w:rsidTr="00C92630">
        <w:trPr>
          <w:trHeight w:val="389"/>
          <w:jc w:val="center"/>
        </w:trPr>
        <w:tc>
          <w:tcPr>
            <w:tcW w:w="2515" w:type="dxa"/>
          </w:tcPr>
          <w:p w14:paraId="7CDE6689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Polish</w:t>
            </w:r>
          </w:p>
        </w:tc>
        <w:tc>
          <w:tcPr>
            <w:tcW w:w="8645" w:type="dxa"/>
          </w:tcPr>
          <w:p w14:paraId="7B10821D" w14:textId="6E016C7B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UWAGA: Jeżeli mówisz po polsku, możesz skorzystać z bezpłatnej pomocy językowej. Zadzwoń pod numer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>).</w:t>
            </w:r>
          </w:p>
        </w:tc>
      </w:tr>
      <w:tr w:rsidR="00472717" w:rsidRPr="00F5409D" w14:paraId="7136077E" w14:textId="77777777" w:rsidTr="00C92630">
        <w:trPr>
          <w:jc w:val="center"/>
        </w:trPr>
        <w:tc>
          <w:tcPr>
            <w:tcW w:w="2515" w:type="dxa"/>
          </w:tcPr>
          <w:p w14:paraId="4F7C452B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German</w:t>
            </w:r>
          </w:p>
        </w:tc>
        <w:tc>
          <w:tcPr>
            <w:tcW w:w="8645" w:type="dxa"/>
          </w:tcPr>
          <w:p w14:paraId="6D765F61" w14:textId="3E74A995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ACHTUNG: Wenn Sie Deutsch sprechen, stehen Ihnen kostenlos sprachliche Hilfsdienstleistungen zur Verfügung. Rufnummer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</w:t>
            </w:r>
            <w:r w:rsidRPr="00F5409D">
              <w:rPr>
                <w:rFonts w:ascii="Arial" w:hAnsi="Arial"/>
                <w:sz w:val="24"/>
                <w:szCs w:val="24"/>
              </w:rPr>
              <w:br/>
              <w:t xml:space="preserve">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>).</w:t>
            </w:r>
          </w:p>
        </w:tc>
      </w:tr>
      <w:tr w:rsidR="00472717" w:rsidRPr="00F5409D" w14:paraId="67B35E2F" w14:textId="77777777" w:rsidTr="00C92630">
        <w:trPr>
          <w:jc w:val="center"/>
        </w:trPr>
        <w:tc>
          <w:tcPr>
            <w:tcW w:w="2515" w:type="dxa"/>
          </w:tcPr>
          <w:p w14:paraId="40CA6555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Italian</w:t>
            </w:r>
          </w:p>
        </w:tc>
        <w:tc>
          <w:tcPr>
            <w:tcW w:w="8645" w:type="dxa"/>
          </w:tcPr>
          <w:p w14:paraId="2F9E51C2" w14:textId="09803C06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640EC0">
              <w:rPr>
                <w:rFonts w:asciiTheme="minorBidi" w:hAnsiTheme="minorBidi"/>
                <w:sz w:val="24"/>
                <w:szCs w:val="24"/>
                <w:lang w:val="es-BO"/>
              </w:rPr>
              <w:t xml:space="preserve">ATTENZIONE: In caso la lingua parlata sia l'italiano, sono disponibili servizi di assistenza linguistica gratuiti. </w:t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Chiamare il numero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F5409D">
              <w:rPr>
                <w:rFonts w:asciiTheme="minorBidi" w:hAnsiTheme="minorBidi"/>
                <w:sz w:val="24"/>
                <w:szCs w:val="24"/>
              </w:rPr>
              <w:br/>
              <w:t xml:space="preserve">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>).</w:t>
            </w:r>
          </w:p>
        </w:tc>
      </w:tr>
      <w:tr w:rsidR="00472717" w:rsidRPr="00F5409D" w14:paraId="3A989F5D" w14:textId="77777777" w:rsidTr="00C92630">
        <w:trPr>
          <w:jc w:val="center"/>
        </w:trPr>
        <w:tc>
          <w:tcPr>
            <w:tcW w:w="2515" w:type="dxa"/>
          </w:tcPr>
          <w:p w14:paraId="673121B0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Japanese</w:t>
            </w:r>
          </w:p>
        </w:tc>
        <w:tc>
          <w:tcPr>
            <w:tcW w:w="8645" w:type="dxa"/>
          </w:tcPr>
          <w:p w14:paraId="62E65D5D" w14:textId="42C3DA10" w:rsidR="00472717" w:rsidRPr="00F5409D" w:rsidRDefault="00472717" w:rsidP="00C92630">
            <w:pPr>
              <w:spacing w:before="40" w:after="40"/>
              <w:rPr>
                <w:sz w:val="24"/>
                <w:szCs w:val="24"/>
              </w:rPr>
            </w:pPr>
            <w:r w:rsidRPr="00F5409D">
              <w:rPr>
                <w:rFonts w:ascii="MS Gothic" w:eastAsia="MS Gothic" w:hAnsi="MS Gothic" w:cs="MS Gothic" w:hint="eastAsia"/>
                <w:sz w:val="24"/>
                <w:szCs w:val="24"/>
              </w:rPr>
              <w:t>注意事項：日本語を話される場合、無料の言語支援をご利用いただけます。</w:t>
            </w:r>
            <w:r w:rsidRPr="00F5409D">
              <w:rPr>
                <w:rFonts w:ascii="MS Gothic" w:eastAsia="MS Gothic" w:hAnsi="MS Gothic" w:cs="MS Gothic"/>
                <w:sz w:val="24"/>
                <w:szCs w:val="24"/>
              </w:rPr>
              <w:br/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eastAsia="MS Gothic" w:hAnsi="Arial"/>
                <w:sz w:val="24"/>
                <w:szCs w:val="24"/>
              </w:rPr>
              <w:t>（</w:t>
            </w:r>
            <w:r w:rsidRPr="00F5409D">
              <w:rPr>
                <w:rFonts w:ascii="Arial" w:hAnsi="Arial"/>
                <w:sz w:val="24"/>
                <w:szCs w:val="24"/>
              </w:rPr>
              <w:t xml:space="preserve">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eastAsia="MS Gothic" w:hAnsi="Arial"/>
                <w:sz w:val="24"/>
                <w:szCs w:val="24"/>
              </w:rPr>
              <w:t>）</w:t>
            </w:r>
            <w:r w:rsidRPr="00F5409D">
              <w:rPr>
                <w:rFonts w:ascii="MS Gothic" w:eastAsia="MS Gothic" w:hAnsi="MS Gothic" w:cs="MS Gothic" w:hint="eastAsia"/>
                <w:sz w:val="24"/>
                <w:szCs w:val="24"/>
              </w:rPr>
              <w:t>まで、お電話にてご連絡ください</w:t>
            </w:r>
          </w:p>
        </w:tc>
      </w:tr>
      <w:tr w:rsidR="00472717" w:rsidRPr="00F5409D" w14:paraId="38425B32" w14:textId="77777777" w:rsidTr="00C92630">
        <w:trPr>
          <w:jc w:val="center"/>
        </w:trPr>
        <w:tc>
          <w:tcPr>
            <w:tcW w:w="2515" w:type="dxa"/>
          </w:tcPr>
          <w:p w14:paraId="0C267FD1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Russian</w:t>
            </w:r>
          </w:p>
        </w:tc>
        <w:tc>
          <w:tcPr>
            <w:tcW w:w="8645" w:type="dxa"/>
          </w:tcPr>
          <w:p w14:paraId="3C021DEA" w14:textId="3394500E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ВНИМАНИЕ: Если вы говорите на русском языке, то вам доступны бесплатные услуги перевода. Звоните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Pr="00F5409D">
              <w:rPr>
                <w:rFonts w:asciiTheme="minorBidi" w:hAnsiTheme="minorBidi"/>
                <w:sz w:val="24"/>
                <w:szCs w:val="24"/>
              </w:rPr>
              <w:br/>
              <w:t xml:space="preserve">(телетайп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>).</w:t>
            </w:r>
          </w:p>
        </w:tc>
      </w:tr>
      <w:tr w:rsidR="00472717" w:rsidRPr="00F5409D" w14:paraId="44C2F421" w14:textId="77777777" w:rsidTr="00C92630">
        <w:trPr>
          <w:jc w:val="center"/>
        </w:trPr>
        <w:tc>
          <w:tcPr>
            <w:tcW w:w="2515" w:type="dxa"/>
          </w:tcPr>
          <w:p w14:paraId="64B1680D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Serbo-Croatian</w:t>
            </w:r>
          </w:p>
        </w:tc>
        <w:tc>
          <w:tcPr>
            <w:tcW w:w="8645" w:type="dxa"/>
          </w:tcPr>
          <w:p w14:paraId="04F1A13A" w14:textId="3D87861C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OBAVJEŠTENJE: Ako govorite srpsko-hrvatski, usluge jezičke pomoći dostupne su vam besplatno. Nazovite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 xml:space="preserve"> (TTY Telefon za osobe sa oštećenim govorom ili sluhom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Theme="minorBidi" w:hAnsiTheme="minorBidi"/>
                <w:sz w:val="24"/>
                <w:szCs w:val="24"/>
              </w:rPr>
              <w:t>).</w:t>
            </w:r>
          </w:p>
        </w:tc>
      </w:tr>
      <w:tr w:rsidR="00472717" w:rsidRPr="00F5409D" w14:paraId="1682B5A0" w14:textId="77777777" w:rsidTr="00C92630">
        <w:trPr>
          <w:trHeight w:val="70"/>
          <w:jc w:val="center"/>
        </w:trPr>
        <w:tc>
          <w:tcPr>
            <w:tcW w:w="2515" w:type="dxa"/>
          </w:tcPr>
          <w:p w14:paraId="061C6976" w14:textId="77777777" w:rsidR="00472717" w:rsidRPr="00F5409D" w:rsidRDefault="00472717" w:rsidP="00C92630">
            <w:pPr>
              <w:spacing w:before="40" w:after="40"/>
              <w:rPr>
                <w:rFonts w:ascii="Arial" w:hAnsi="Arial"/>
                <w:sz w:val="24"/>
                <w:szCs w:val="24"/>
              </w:rPr>
            </w:pPr>
            <w:r w:rsidRPr="00F5409D">
              <w:rPr>
                <w:rFonts w:ascii="Arial" w:hAnsi="Arial"/>
                <w:sz w:val="24"/>
                <w:szCs w:val="24"/>
              </w:rPr>
              <w:t>Tagalog</w:t>
            </w:r>
          </w:p>
        </w:tc>
        <w:tc>
          <w:tcPr>
            <w:tcW w:w="8645" w:type="dxa"/>
          </w:tcPr>
          <w:p w14:paraId="0B0694AF" w14:textId="33B3DE82" w:rsidR="00472717" w:rsidRPr="00F5409D" w:rsidRDefault="00472717" w:rsidP="00C92630">
            <w:pPr>
              <w:spacing w:before="40" w:after="40"/>
              <w:rPr>
                <w:rFonts w:asciiTheme="minorBidi" w:hAnsiTheme="minorBidi"/>
                <w:sz w:val="24"/>
                <w:szCs w:val="24"/>
              </w:rPr>
            </w:pPr>
            <w:r w:rsidRPr="00F5409D">
              <w:rPr>
                <w:rFonts w:asciiTheme="minorBidi" w:hAnsiTheme="minorBidi"/>
                <w:sz w:val="24"/>
                <w:szCs w:val="24"/>
              </w:rPr>
              <w:t xml:space="preserve">PAUNAWA: Kung nagsasalita ka ng Tagalog, maaari kang gumamit ng mga serbisyo ng tulong sa wika nang walang bayad. Tumawag sa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Phone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517-284-1018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 xml:space="preserve"> (TTY 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begin"/>
            </w:r>
            <w:r w:rsidRPr="00F5409D">
              <w:rPr>
                <w:rFonts w:ascii="Arial" w:hAnsi="Arial"/>
                <w:sz w:val="24"/>
                <w:szCs w:val="24"/>
              </w:rPr>
              <w:instrText xml:space="preserve"> REF  TTY  \* MERGEFORMAT </w:instrText>
            </w:r>
            <w:r w:rsidRPr="00F5409D">
              <w:rPr>
                <w:rFonts w:ascii="Arial" w:hAnsi="Arial"/>
                <w:sz w:val="24"/>
                <w:szCs w:val="24"/>
              </w:rPr>
              <w:fldChar w:fldCharType="separate"/>
            </w:r>
            <w:r w:rsidR="0032781F">
              <w:rPr>
                <w:rFonts w:ascii="Arial" w:hAnsi="Arial"/>
                <w:noProof/>
                <w:sz w:val="24"/>
                <w:szCs w:val="24"/>
              </w:rPr>
              <w:t>711</w:t>
            </w:r>
            <w:r w:rsidRPr="00F5409D">
              <w:rPr>
                <w:rFonts w:ascii="Arial" w:hAnsi="Arial"/>
                <w:sz w:val="24"/>
                <w:szCs w:val="24"/>
              </w:rPr>
              <w:fldChar w:fldCharType="end"/>
            </w:r>
            <w:r w:rsidRPr="00F5409D">
              <w:rPr>
                <w:rFonts w:ascii="Arial" w:hAnsi="Arial"/>
                <w:sz w:val="24"/>
                <w:szCs w:val="24"/>
              </w:rPr>
              <w:t>).</w:t>
            </w:r>
          </w:p>
        </w:tc>
      </w:tr>
      <w:bookmarkEnd w:id="34"/>
    </w:tbl>
    <w:p w14:paraId="2F7E6982" w14:textId="77777777" w:rsidR="00472717" w:rsidRPr="00F5409D" w:rsidRDefault="00472717" w:rsidP="00472717">
      <w:pPr>
        <w:rPr>
          <w:rFonts w:ascii="Arial" w:hAnsi="Arial"/>
          <w:b/>
          <w:bCs/>
          <w:sz w:val="24"/>
        </w:rPr>
      </w:pPr>
      <w:r w:rsidRPr="00F5409D">
        <w:rPr>
          <w:b/>
          <w:bCs/>
        </w:rPr>
        <w:br w:type="page"/>
      </w:r>
    </w:p>
    <w:p w14:paraId="1FA2646A" w14:textId="77777777" w:rsidR="00472717" w:rsidRPr="00FC65DE" w:rsidRDefault="00472717" w:rsidP="00472717">
      <w:pPr>
        <w:pStyle w:val="Captions10pt"/>
        <w:spacing w:before="0" w:after="180" w:line="240" w:lineRule="auto"/>
        <w:rPr>
          <w:rFonts w:cs="Arial"/>
          <w:snapToGrid w:val="0"/>
          <w:sz w:val="24"/>
          <w:szCs w:val="24"/>
        </w:rPr>
      </w:pPr>
      <w:bookmarkStart w:id="35" w:name="_Hlk81399819"/>
      <w:r w:rsidRPr="00FC65DE">
        <w:rPr>
          <w:rFonts w:cs="Arial"/>
          <w:sz w:val="24"/>
          <w:szCs w:val="24"/>
        </w:rPr>
        <w:lastRenderedPageBreak/>
        <w:t xml:space="preserve">The Michigan Department of Health and Human Services (MDHHS) does not discriminate against any individual or group </w:t>
      </w:r>
      <w:proofErr w:type="gramStart"/>
      <w:r w:rsidRPr="00FC65DE">
        <w:rPr>
          <w:rFonts w:cs="Arial"/>
          <w:sz w:val="24"/>
          <w:szCs w:val="24"/>
        </w:rPr>
        <w:t>on the basis of</w:t>
      </w:r>
      <w:proofErr w:type="gramEnd"/>
      <w:r w:rsidRPr="00FC65DE">
        <w:rPr>
          <w:rFonts w:cs="Arial"/>
          <w:sz w:val="24"/>
          <w:szCs w:val="24"/>
        </w:rPr>
        <w:t xml:space="preserve"> race, national origin, color, sex, disability, religion, age, height, weight, familial status, partisan considerations, or genetic information. Sex-based discrimination includes, but is not limited to, discrimination based on sexual orientation, gender identity, gender expression, sex characteristics, and pregnancy.</w:t>
      </w:r>
    </w:p>
    <w:p w14:paraId="33F2F539" w14:textId="77777777" w:rsidR="00472717" w:rsidRPr="006B5AB9" w:rsidRDefault="00472717" w:rsidP="00472717">
      <w:pPr>
        <w:shd w:val="clear" w:color="auto" w:fill="FFFFFF"/>
        <w:spacing w:after="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>Further, MDHHS:</w:t>
      </w:r>
    </w:p>
    <w:p w14:paraId="0AB666D3" w14:textId="77777777" w:rsidR="00472717" w:rsidRPr="006B5AB9" w:rsidRDefault="00472717" w:rsidP="00472717">
      <w:pPr>
        <w:numPr>
          <w:ilvl w:val="0"/>
          <w:numId w:val="14"/>
        </w:numPr>
        <w:spacing w:after="60"/>
        <w:ind w:left="360"/>
        <w:contextualSpacing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Provides free </w:t>
      </w:r>
      <w:proofErr w:type="gramStart"/>
      <w:r w:rsidRPr="006B5AB9">
        <w:rPr>
          <w:rFonts w:ascii="Arial" w:hAnsi="Arial" w:cs="Arial"/>
          <w:sz w:val="24"/>
          <w:szCs w:val="24"/>
        </w:rPr>
        <w:t>aids</w:t>
      </w:r>
      <w:proofErr w:type="gramEnd"/>
      <w:r w:rsidRPr="006B5AB9">
        <w:rPr>
          <w:rFonts w:ascii="Arial" w:hAnsi="Arial" w:cs="Arial"/>
          <w:sz w:val="24"/>
          <w:szCs w:val="24"/>
        </w:rPr>
        <w:t xml:space="preserve"> and services </w:t>
      </w:r>
      <w:proofErr w:type="gramStart"/>
      <w:r w:rsidRPr="006B5AB9">
        <w:rPr>
          <w:rFonts w:ascii="Arial" w:hAnsi="Arial" w:cs="Arial"/>
          <w:sz w:val="24"/>
          <w:szCs w:val="24"/>
        </w:rPr>
        <w:t>to</w:t>
      </w:r>
      <w:proofErr w:type="gramEnd"/>
      <w:r w:rsidRPr="006B5AB9">
        <w:rPr>
          <w:rFonts w:ascii="Arial" w:hAnsi="Arial" w:cs="Arial"/>
          <w:sz w:val="24"/>
          <w:szCs w:val="24"/>
        </w:rPr>
        <w:t xml:space="preserve"> people with disabilities to communicate with us, such as:</w:t>
      </w:r>
    </w:p>
    <w:p w14:paraId="12935B56" w14:textId="77777777" w:rsidR="00472717" w:rsidRPr="006B5AB9" w:rsidRDefault="00472717" w:rsidP="00472717">
      <w:pPr>
        <w:spacing w:after="60"/>
        <w:ind w:left="720" w:hanging="3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tab/>
        <w:t>Qualified sign language interpreters</w:t>
      </w:r>
    </w:p>
    <w:p w14:paraId="3A23ABF0" w14:textId="77777777" w:rsidR="00472717" w:rsidRPr="006B5AB9" w:rsidRDefault="00472717" w:rsidP="00472717">
      <w:pPr>
        <w:spacing w:after="120"/>
        <w:ind w:left="720" w:hanging="3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tab/>
        <w:t>Written information in other formats (large print, audio, accessible electronic formats, other formats); and</w:t>
      </w:r>
    </w:p>
    <w:p w14:paraId="0587EAC9" w14:textId="77777777" w:rsidR="00472717" w:rsidRPr="006B5AB9" w:rsidRDefault="00472717" w:rsidP="00472717">
      <w:pPr>
        <w:numPr>
          <w:ilvl w:val="0"/>
          <w:numId w:val="14"/>
        </w:numPr>
        <w:spacing w:after="60"/>
        <w:ind w:left="3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>Provides free language services to people whose primary language is not English, such as:</w:t>
      </w:r>
    </w:p>
    <w:p w14:paraId="4A46D744" w14:textId="77777777" w:rsidR="00472717" w:rsidRPr="006B5AB9" w:rsidRDefault="00472717" w:rsidP="00472717">
      <w:pPr>
        <w:spacing w:after="60"/>
        <w:ind w:left="720" w:hanging="3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tab/>
        <w:t>Qualified interpreters</w:t>
      </w:r>
    </w:p>
    <w:p w14:paraId="1ABD3907" w14:textId="77777777" w:rsidR="00472717" w:rsidRDefault="00472717" w:rsidP="00472717">
      <w:pPr>
        <w:spacing w:after="180"/>
        <w:ind w:left="720" w:hanging="36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sym w:font="Symbol" w:char="F0B7"/>
      </w:r>
      <w:r w:rsidRPr="006B5AB9">
        <w:rPr>
          <w:rFonts w:ascii="Arial" w:hAnsi="Arial" w:cs="Arial"/>
          <w:sz w:val="24"/>
          <w:szCs w:val="24"/>
        </w:rPr>
        <w:tab/>
        <w:t>Information written in other languages</w:t>
      </w:r>
    </w:p>
    <w:p w14:paraId="6841758B" w14:textId="77777777" w:rsidR="00472717" w:rsidRPr="006B5AB9" w:rsidRDefault="00472717" w:rsidP="00472717">
      <w:pPr>
        <w:spacing w:after="180"/>
        <w:ind w:right="-187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If you need these services, contact the Section 1557 Coordinator. The contact information is found below. </w:t>
      </w:r>
    </w:p>
    <w:p w14:paraId="32473196" w14:textId="77777777" w:rsidR="00472717" w:rsidRPr="006B5AB9" w:rsidRDefault="00472717" w:rsidP="00472717">
      <w:pPr>
        <w:spacing w:after="18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If you believe that MDHHS has not provided the above services, or </w:t>
      </w:r>
      <w:proofErr w:type="gramStart"/>
      <w:r w:rsidRPr="006B5AB9">
        <w:rPr>
          <w:rFonts w:ascii="Arial" w:hAnsi="Arial" w:cs="Arial"/>
          <w:sz w:val="24"/>
          <w:szCs w:val="24"/>
        </w:rPr>
        <w:t>discriminated</w:t>
      </w:r>
      <w:proofErr w:type="gramEnd"/>
      <w:r w:rsidRPr="006B5AB9">
        <w:rPr>
          <w:rFonts w:ascii="Arial" w:hAnsi="Arial" w:cs="Arial"/>
          <w:sz w:val="24"/>
          <w:szCs w:val="24"/>
        </w:rPr>
        <w:t xml:space="preserve"> in another way, you can file a grievance with the Section 1557 Coordinator. You can file a grievance by mail, fax, or email. If you need help filing a grievance, the Section 1557 Coordinator is available to help you.</w:t>
      </w:r>
    </w:p>
    <w:p w14:paraId="70460408" w14:textId="77777777" w:rsidR="00472717" w:rsidRPr="006B5AB9" w:rsidRDefault="00472717" w:rsidP="00472717">
      <w:pPr>
        <w:contextualSpacing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>MDHHS Section 1557 Coordinator</w:t>
      </w:r>
    </w:p>
    <w:p w14:paraId="49159E1E" w14:textId="77777777" w:rsidR="00472717" w:rsidRPr="006B5AB9" w:rsidRDefault="00472717" w:rsidP="00472717">
      <w:pPr>
        <w:contextualSpacing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Compliance Office, </w:t>
      </w:r>
      <w:r>
        <w:rPr>
          <w:rFonts w:ascii="Arial" w:hAnsi="Arial" w:cs="Arial"/>
          <w:sz w:val="24"/>
          <w:szCs w:val="24"/>
        </w:rPr>
        <w:t>Suite 411</w:t>
      </w:r>
    </w:p>
    <w:p w14:paraId="5D5FBE70" w14:textId="77777777" w:rsidR="00472717" w:rsidRPr="006B5AB9" w:rsidRDefault="00472717" w:rsidP="00472717">
      <w:pPr>
        <w:contextualSpacing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PO Box </w:t>
      </w:r>
      <w:r>
        <w:rPr>
          <w:rFonts w:ascii="Arial" w:hAnsi="Arial" w:cs="Arial"/>
          <w:sz w:val="24"/>
          <w:szCs w:val="24"/>
        </w:rPr>
        <w:t>30037</w:t>
      </w:r>
    </w:p>
    <w:p w14:paraId="3D19AADA" w14:textId="77777777" w:rsidR="00472717" w:rsidRPr="006B5AB9" w:rsidRDefault="00472717" w:rsidP="00472717">
      <w:pPr>
        <w:spacing w:after="18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>Lansing, MI 48909</w:t>
      </w:r>
    </w:p>
    <w:p w14:paraId="1CBC30B5" w14:textId="77777777" w:rsidR="00472717" w:rsidRPr="006B5AB9" w:rsidRDefault="00472717" w:rsidP="00472717">
      <w:pPr>
        <w:spacing w:after="18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517-284-1018 (Main), </w:t>
      </w:r>
      <w:r>
        <w:rPr>
          <w:rFonts w:ascii="Arial" w:hAnsi="Arial" w:cs="Arial"/>
          <w:sz w:val="24"/>
          <w:szCs w:val="24"/>
        </w:rPr>
        <w:t>(</w:t>
      </w:r>
      <w:r w:rsidRPr="006B5AB9">
        <w:rPr>
          <w:rFonts w:ascii="Arial" w:hAnsi="Arial" w:cs="Arial"/>
          <w:sz w:val="24"/>
          <w:szCs w:val="24"/>
        </w:rPr>
        <w:t>TTY number—if covered entity has one</w:t>
      </w:r>
      <w:r>
        <w:rPr>
          <w:rFonts w:ascii="Arial" w:hAnsi="Arial" w:cs="Arial"/>
          <w:sz w:val="24"/>
          <w:szCs w:val="24"/>
        </w:rPr>
        <w:t>)</w:t>
      </w:r>
      <w:r w:rsidRPr="006B5AB9">
        <w:rPr>
          <w:rFonts w:ascii="Arial" w:hAnsi="Arial" w:cs="Arial"/>
          <w:sz w:val="24"/>
          <w:szCs w:val="24"/>
        </w:rPr>
        <w:t>, 517-335-6146 (Fax),</w:t>
      </w:r>
      <w:r>
        <w:rPr>
          <w:rFonts w:ascii="Arial" w:hAnsi="Arial" w:cs="Arial"/>
          <w:sz w:val="24"/>
          <w:szCs w:val="24"/>
        </w:rPr>
        <w:br/>
      </w:r>
      <w:hyperlink r:id="rId9" w:history="1">
        <w:r w:rsidRPr="0005198A">
          <w:rPr>
            <w:rStyle w:val="Hyperlink"/>
            <w:rFonts w:ascii="Helvetica" w:hAnsi="Helvetica"/>
            <w:sz w:val="24"/>
          </w:rPr>
          <w:t>MDHHS-Section-1557@michigan.gov</w:t>
        </w:r>
      </w:hyperlink>
      <w:r w:rsidRPr="006B5AB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6B5AB9">
        <w:rPr>
          <w:rFonts w:ascii="Arial" w:hAnsi="Arial" w:cs="Arial"/>
          <w:sz w:val="24"/>
          <w:szCs w:val="24"/>
        </w:rPr>
        <w:t>Email</w:t>
      </w:r>
      <w:r>
        <w:rPr>
          <w:rFonts w:ascii="Arial" w:hAnsi="Arial" w:cs="Arial"/>
          <w:sz w:val="24"/>
          <w:szCs w:val="24"/>
        </w:rPr>
        <w:t>).</w:t>
      </w:r>
    </w:p>
    <w:p w14:paraId="7AA55C7A" w14:textId="77777777" w:rsidR="00472717" w:rsidRPr="006B5AB9" w:rsidRDefault="00472717" w:rsidP="00472717">
      <w:pPr>
        <w:spacing w:after="180"/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 xml:space="preserve">You can also file a civil rights complaint with the </w:t>
      </w:r>
      <w:proofErr w:type="gramStart"/>
      <w:r w:rsidRPr="006B5AB9">
        <w:rPr>
          <w:rFonts w:ascii="Arial" w:hAnsi="Arial" w:cs="Arial"/>
          <w:sz w:val="24"/>
          <w:szCs w:val="24"/>
        </w:rPr>
        <w:t>responsible federal agency</w:t>
      </w:r>
      <w:proofErr w:type="gramEnd"/>
      <w:r w:rsidRPr="006B5AB9">
        <w:rPr>
          <w:rFonts w:ascii="Arial" w:hAnsi="Arial" w:cs="Arial"/>
          <w:sz w:val="24"/>
          <w:szCs w:val="24"/>
        </w:rPr>
        <w:t>.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045"/>
        <w:gridCol w:w="6745"/>
      </w:tblGrid>
      <w:tr w:rsidR="00472717" w:rsidRPr="006B5AB9" w14:paraId="5511E1C2" w14:textId="77777777" w:rsidTr="00C92630">
        <w:trPr>
          <w:trHeight w:val="5040"/>
        </w:trPr>
        <w:tc>
          <w:tcPr>
            <w:tcW w:w="4045" w:type="dxa"/>
          </w:tcPr>
          <w:p w14:paraId="34D9B486" w14:textId="77777777" w:rsidR="00472717" w:rsidRPr="007B58EA" w:rsidRDefault="00472717" w:rsidP="00C92630">
            <w:pPr>
              <w:spacing w:after="180"/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 xml:space="preserve">If your grievance or complaint is about your Medicaid application, benefits or services you can file a civil rights complaint with the U.S. Department of Health and Human Services at </w:t>
            </w:r>
            <w:hyperlink r:id="rId10" w:history="1">
              <w:r w:rsidRPr="007B58EA">
                <w:rPr>
                  <w:rStyle w:val="Hyperlink"/>
                  <w:rFonts w:cs="Arial"/>
                  <w:sz w:val="24"/>
                  <w:szCs w:val="24"/>
                </w:rPr>
                <w:t>https://bit.ly/2pBS4YG</w:t>
              </w:r>
            </w:hyperlink>
            <w:r w:rsidRPr="007B58EA">
              <w:rPr>
                <w:rFonts w:ascii="Arial" w:hAnsi="Arial"/>
                <w:sz w:val="24"/>
                <w:szCs w:val="24"/>
              </w:rPr>
              <w:t>, or by mail or phone at:</w:t>
            </w:r>
          </w:p>
          <w:p w14:paraId="1EEF4A6E" w14:textId="77777777" w:rsidR="00472717" w:rsidRPr="007B58EA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>U.S. Department of Health and Human Services</w:t>
            </w:r>
          </w:p>
          <w:p w14:paraId="5D0717F4" w14:textId="77777777" w:rsidR="00472717" w:rsidRPr="007B58EA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>200 Independence Avenue, SW</w:t>
            </w:r>
          </w:p>
          <w:p w14:paraId="742EDC1B" w14:textId="77777777" w:rsidR="00472717" w:rsidRPr="007B58EA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>Room 509F, HHH Building</w:t>
            </w:r>
          </w:p>
          <w:p w14:paraId="44BEEA4D" w14:textId="77777777" w:rsidR="00472717" w:rsidRPr="007B58EA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>Washington, D.C. 20201</w:t>
            </w:r>
          </w:p>
          <w:p w14:paraId="6B2F546D" w14:textId="77777777" w:rsidR="00472717" w:rsidRPr="007B58EA" w:rsidRDefault="00472717" w:rsidP="00C92630">
            <w:pPr>
              <w:spacing w:after="180"/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>800-368-1019, 800-537-7697 (TDD)</w:t>
            </w:r>
          </w:p>
          <w:p w14:paraId="11C6CC3E" w14:textId="77777777" w:rsidR="00472717" w:rsidRPr="007B58EA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7B58EA">
              <w:rPr>
                <w:rFonts w:ascii="Arial" w:hAnsi="Arial"/>
                <w:sz w:val="24"/>
                <w:szCs w:val="24"/>
              </w:rPr>
              <w:t xml:space="preserve">Complaint forms are available at </w:t>
            </w:r>
            <w:hyperlink r:id="rId11" w:history="1">
              <w:r w:rsidRPr="007B58EA">
                <w:rPr>
                  <w:rStyle w:val="Hyperlink"/>
                  <w:rFonts w:cs="Arial"/>
                  <w:sz w:val="24"/>
                  <w:szCs w:val="24"/>
                </w:rPr>
                <w:t>https://bit.ly/2IKsHMS</w:t>
              </w:r>
            </w:hyperlink>
            <w:r w:rsidRPr="007B58EA">
              <w:rPr>
                <w:rFonts w:ascii="Arial" w:hAnsi="Arial"/>
                <w:sz w:val="24"/>
                <w:szCs w:val="24"/>
              </w:rPr>
              <w:t>.</w:t>
            </w:r>
          </w:p>
        </w:tc>
        <w:tc>
          <w:tcPr>
            <w:tcW w:w="6745" w:type="dxa"/>
          </w:tcPr>
          <w:p w14:paraId="129616B5" w14:textId="77777777" w:rsidR="00472717" w:rsidRPr="00F817F7" w:rsidRDefault="00472717" w:rsidP="00C92630">
            <w:pPr>
              <w:spacing w:after="180"/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 xml:space="preserve">If your grievance or complaint is about your application for or current food assistance benefits, you can file a discrimination complaint with the U.S. Department of Agriculture (USDA) Program by: </w:t>
            </w:r>
          </w:p>
          <w:p w14:paraId="22F1C95D" w14:textId="77777777" w:rsidR="00472717" w:rsidRPr="00F817F7" w:rsidRDefault="00472717" w:rsidP="00C92630">
            <w:pPr>
              <w:spacing w:after="180"/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 xml:space="preserve">Completing a Complaint Form, (AD-3027) found online at: </w:t>
            </w:r>
            <w:hyperlink r:id="rId12" w:history="1">
              <w:r w:rsidRPr="00F817F7">
                <w:rPr>
                  <w:rStyle w:val="Hyperlink"/>
                  <w:rFonts w:cs="Arial"/>
                  <w:sz w:val="24"/>
                  <w:szCs w:val="24"/>
                </w:rPr>
                <w:t>https://bit.ly/2g9zzpU</w:t>
              </w:r>
            </w:hyperlink>
            <w:r w:rsidRPr="00F817F7">
              <w:rPr>
                <w:rFonts w:ascii="Arial" w:hAnsi="Arial"/>
                <w:sz w:val="24"/>
                <w:szCs w:val="24"/>
              </w:rPr>
              <w:t xml:space="preserve"> or at any USDA office, or write a letter addressed to USDA at the address below. In your letter, provide all the information requested in the form.</w:t>
            </w:r>
          </w:p>
          <w:p w14:paraId="30C6C3B0" w14:textId="77777777" w:rsidR="00472717" w:rsidRPr="00F817F7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 xml:space="preserve">To request a copy of the complaint form, call 866-632-9992. </w:t>
            </w:r>
          </w:p>
          <w:p w14:paraId="544DF4AD" w14:textId="77777777" w:rsidR="00472717" w:rsidRPr="00F817F7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 xml:space="preserve">Send your completed form or letter to USDA by mail: </w:t>
            </w:r>
          </w:p>
          <w:p w14:paraId="4DB08476" w14:textId="77777777" w:rsidR="00472717" w:rsidRPr="00F817F7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>U.S. Department of Agriculture</w:t>
            </w:r>
          </w:p>
          <w:p w14:paraId="07D68720" w14:textId="77777777" w:rsidR="00472717" w:rsidRPr="00F817F7" w:rsidRDefault="00472717" w:rsidP="00C92630">
            <w:pPr>
              <w:ind w:right="-810"/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 xml:space="preserve">Office of the Assistant Secretary for Civil Rights </w:t>
            </w:r>
          </w:p>
          <w:p w14:paraId="4C0A8B73" w14:textId="77777777" w:rsidR="00472717" w:rsidRPr="00F817F7" w:rsidRDefault="00472717" w:rsidP="00C92630">
            <w:pPr>
              <w:ind w:right="-810"/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>1400 Independence Avenue, SW</w:t>
            </w:r>
          </w:p>
          <w:p w14:paraId="4B9496CA" w14:textId="77777777" w:rsidR="00472717" w:rsidRPr="00F817F7" w:rsidRDefault="00472717" w:rsidP="00C92630">
            <w:pPr>
              <w:spacing w:after="180"/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>Washington, D.C. 20250-9410</w:t>
            </w:r>
          </w:p>
          <w:p w14:paraId="1E699F52" w14:textId="77777777" w:rsidR="00472717" w:rsidRPr="00F817F7" w:rsidRDefault="00472717" w:rsidP="00C92630">
            <w:pPr>
              <w:rPr>
                <w:rFonts w:ascii="Arial" w:hAnsi="Arial"/>
                <w:sz w:val="24"/>
                <w:szCs w:val="24"/>
              </w:rPr>
            </w:pPr>
            <w:r w:rsidRPr="00F817F7">
              <w:rPr>
                <w:rFonts w:ascii="Arial" w:hAnsi="Arial"/>
                <w:sz w:val="24"/>
                <w:szCs w:val="24"/>
              </w:rPr>
              <w:t>Fax: 202-690-7442; or Email: program.intake@usda.gov</w:t>
            </w:r>
          </w:p>
        </w:tc>
      </w:tr>
    </w:tbl>
    <w:p w14:paraId="2A0EA891" w14:textId="77777777" w:rsidR="00472717" w:rsidRPr="006B5AB9" w:rsidRDefault="00472717" w:rsidP="00472717">
      <w:pPr>
        <w:rPr>
          <w:rFonts w:ascii="Arial" w:hAnsi="Arial" w:cs="Arial"/>
          <w:sz w:val="10"/>
          <w:szCs w:val="10"/>
        </w:rPr>
      </w:pPr>
    </w:p>
    <w:p w14:paraId="0F659B65" w14:textId="77777777" w:rsidR="00472717" w:rsidRPr="006B5AB9" w:rsidRDefault="00472717" w:rsidP="00472717">
      <w:pPr>
        <w:rPr>
          <w:rFonts w:ascii="Arial" w:hAnsi="Arial" w:cs="Arial"/>
          <w:sz w:val="24"/>
          <w:szCs w:val="24"/>
        </w:rPr>
      </w:pPr>
      <w:r w:rsidRPr="006B5AB9">
        <w:rPr>
          <w:rFonts w:ascii="Arial" w:hAnsi="Arial" w:cs="Arial"/>
          <w:sz w:val="24"/>
          <w:szCs w:val="24"/>
        </w:rPr>
        <w:t>MDHHS is an equal opportunity provider.</w:t>
      </w:r>
      <w:bookmarkEnd w:id="35"/>
    </w:p>
    <w:p w14:paraId="48072791" w14:textId="6D786322" w:rsidR="00472717" w:rsidRPr="004D1A84" w:rsidRDefault="00472717" w:rsidP="00472717">
      <w:pPr>
        <w:pStyle w:val="LetterText12pt"/>
        <w:jc w:val="center"/>
        <w:rPr>
          <w:b/>
          <w:bCs/>
          <w:vanish/>
          <w:color w:val="4F6228" w:themeColor="accent3" w:themeShade="80"/>
        </w:rPr>
      </w:pPr>
      <w:r w:rsidRPr="004D1A84">
        <w:rPr>
          <w:rFonts w:ascii="Arial Bold" w:hAnsi="Arial Bold"/>
          <w:b/>
          <w:bCs/>
          <w:vanish/>
          <w:color w:val="4F6228" w:themeColor="accent3" w:themeShade="80"/>
          <w:szCs w:val="24"/>
        </w:rPr>
        <w:t>Fin del formulario</w:t>
      </w:r>
    </w:p>
    <w:p w14:paraId="7B7250F3" w14:textId="77777777" w:rsidR="001E0075" w:rsidRPr="00472717" w:rsidRDefault="001E0075">
      <w:pPr>
        <w:pStyle w:val="LineSpacer"/>
        <w:rPr>
          <w:szCs w:val="24"/>
          <w:lang w:val="es-BO"/>
        </w:rPr>
      </w:pPr>
    </w:p>
    <w:sectPr w:rsidR="001E0075" w:rsidRPr="00472717">
      <w:type w:val="continuous"/>
      <w:pgSz w:w="12240" w:h="15840" w:code="1"/>
      <w:pgMar w:top="432" w:right="432" w:bottom="432" w:left="432" w:header="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CF6E6" w14:textId="77777777" w:rsidR="00EA596A" w:rsidRDefault="00EA596A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6B47BED" w14:textId="77777777" w:rsidR="00EA596A" w:rsidRDefault="00EA596A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ssyrian">
    <w:altName w:val="Times New Roman"/>
    <w:charset w:val="00"/>
    <w:family w:val="auto"/>
    <w:pitch w:val="variable"/>
    <w:sig w:usb0="00000003" w:usb1="00000000" w:usb2="0000008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C056" w14:textId="77777777" w:rsidR="001E0075" w:rsidRDefault="001E0075" w:rsidP="004D1A84">
    <w:pPr>
      <w:pStyle w:val="LetterText12pt"/>
      <w:tabs>
        <w:tab w:val="center" w:pos="5760"/>
        <w:tab w:val="right" w:pos="11400"/>
      </w:tabs>
      <w:spacing w:before="40"/>
      <w:rPr>
        <w:w w:val="115"/>
        <w:sz w:val="22"/>
        <w:szCs w:val="24"/>
      </w:rPr>
    </w:pPr>
    <w:r>
      <w:rPr>
        <w:noProof/>
        <w:sz w:val="22"/>
        <w:szCs w:val="24"/>
      </w:rPr>
      <w:t>DHS-390 (Rev. 9-25)-SP Previous edition obsolete.</w:t>
    </w:r>
    <w:r>
      <w:rPr>
        <w:sz w:val="22"/>
        <w:szCs w:val="24"/>
      </w:rPr>
      <w:tab/>
    </w:r>
    <w:r>
      <w:rPr>
        <w:sz w:val="22"/>
        <w:szCs w:val="24"/>
      </w:rPr>
      <w:fldChar w:fldCharType="begin"/>
    </w:r>
    <w:r>
      <w:rPr>
        <w:sz w:val="22"/>
        <w:szCs w:val="24"/>
      </w:rPr>
      <w:instrText xml:space="preserve"> PAGE   \* MERGEFORMAT </w:instrText>
    </w:r>
    <w:r>
      <w:rPr>
        <w:sz w:val="22"/>
        <w:szCs w:val="24"/>
      </w:rPr>
      <w:fldChar w:fldCharType="separate"/>
    </w:r>
    <w:r w:rsidR="00155470">
      <w:rPr>
        <w:noProof/>
        <w:sz w:val="22"/>
        <w:szCs w:val="24"/>
      </w:rPr>
      <w:t>1</w:t>
    </w:r>
    <w:r>
      <w:rPr>
        <w:sz w:val="22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2C980" w14:textId="77777777" w:rsidR="00EA596A" w:rsidRDefault="00EA596A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EA1F79B" w14:textId="77777777" w:rsidR="00EA596A" w:rsidRDefault="00EA596A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75783"/>
    <w:multiLevelType w:val="hybridMultilevel"/>
    <w:tmpl w:val="CE066A30"/>
    <w:lvl w:ilvl="0" w:tplc="04090019">
      <w:start w:val="1"/>
      <w:numFmt w:val="lowerLetter"/>
      <w:lvlText w:val="%1."/>
      <w:lvlJc w:val="left"/>
      <w:pPr>
        <w:ind w:left="6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1" w15:restartNumberingAfterBreak="0">
    <w:nsid w:val="07CF5276"/>
    <w:multiLevelType w:val="hybridMultilevel"/>
    <w:tmpl w:val="72602AE0"/>
    <w:lvl w:ilvl="0" w:tplc="04090001">
      <w:start w:val="1"/>
      <w:numFmt w:val="bullet"/>
      <w:lvlText w:val=""/>
      <w:lvlJc w:val="left"/>
      <w:pPr>
        <w:ind w:left="6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2" w15:restartNumberingAfterBreak="0">
    <w:nsid w:val="0D50656A"/>
    <w:multiLevelType w:val="hybridMultilevel"/>
    <w:tmpl w:val="A05C618A"/>
    <w:lvl w:ilvl="0" w:tplc="FFFFFFFF">
      <w:start w:val="1"/>
      <w:numFmt w:val="decimal"/>
      <w:lvlText w:val="%1."/>
      <w:lvlJc w:val="left"/>
      <w:pPr>
        <w:ind w:left="696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3" w15:restartNumberingAfterBreak="0">
    <w:nsid w:val="0EE9352A"/>
    <w:multiLevelType w:val="hybridMultilevel"/>
    <w:tmpl w:val="96F48792"/>
    <w:lvl w:ilvl="0" w:tplc="04090001">
      <w:start w:val="1"/>
      <w:numFmt w:val="bullet"/>
      <w:lvlText w:val=""/>
      <w:lvlJc w:val="left"/>
      <w:pPr>
        <w:ind w:left="6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4" w15:restartNumberingAfterBreak="0">
    <w:nsid w:val="1A821B89"/>
    <w:multiLevelType w:val="hybridMultilevel"/>
    <w:tmpl w:val="22DA6442"/>
    <w:lvl w:ilvl="0" w:tplc="04090019">
      <w:start w:val="1"/>
      <w:numFmt w:val="lowerLetter"/>
      <w:lvlText w:val="%1."/>
      <w:lvlJc w:val="left"/>
      <w:pPr>
        <w:ind w:left="69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5" w15:restartNumberingAfterBreak="0">
    <w:nsid w:val="3B2701FD"/>
    <w:multiLevelType w:val="hybridMultilevel"/>
    <w:tmpl w:val="835CEE3A"/>
    <w:lvl w:ilvl="0" w:tplc="ADD2C98C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26AAF"/>
    <w:multiLevelType w:val="hybridMultilevel"/>
    <w:tmpl w:val="D240988C"/>
    <w:lvl w:ilvl="0" w:tplc="A476CD6E">
      <w:start w:val="1"/>
      <w:numFmt w:val="decimal"/>
      <w:lvlText w:val="%1."/>
      <w:lvlJc w:val="left"/>
      <w:pPr>
        <w:ind w:left="726" w:hanging="750"/>
      </w:pPr>
      <w:rPr>
        <w:rFonts w:cs="Times New Roman" w:hint="default"/>
        <w:b w:val="0"/>
        <w:bCs w:val="0"/>
      </w:rPr>
    </w:lvl>
    <w:lvl w:ilvl="1" w:tplc="C8C0E11A">
      <w:start w:val="1"/>
      <w:numFmt w:val="lowerLetter"/>
      <w:lvlText w:val="%2."/>
      <w:lvlJc w:val="left"/>
      <w:pPr>
        <w:ind w:left="1446" w:hanging="75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  <w:rPr>
        <w:rFonts w:cs="Times New Roman"/>
      </w:rPr>
    </w:lvl>
  </w:abstractNum>
  <w:abstractNum w:abstractNumId="7" w15:restartNumberingAfterBreak="0">
    <w:nsid w:val="4856433E"/>
    <w:multiLevelType w:val="hybridMultilevel"/>
    <w:tmpl w:val="E1369476"/>
    <w:lvl w:ilvl="0" w:tplc="04090001">
      <w:start w:val="1"/>
      <w:numFmt w:val="bullet"/>
      <w:lvlText w:val=""/>
      <w:lvlJc w:val="left"/>
      <w:pPr>
        <w:ind w:left="6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8" w15:restartNumberingAfterBreak="0">
    <w:nsid w:val="4C495DC8"/>
    <w:multiLevelType w:val="hybridMultilevel"/>
    <w:tmpl w:val="8DC083C4"/>
    <w:lvl w:ilvl="0" w:tplc="04090001">
      <w:start w:val="1"/>
      <w:numFmt w:val="bullet"/>
      <w:lvlText w:val=""/>
      <w:lvlJc w:val="left"/>
      <w:pPr>
        <w:ind w:left="6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9" w15:restartNumberingAfterBreak="0">
    <w:nsid w:val="58B67BC1"/>
    <w:multiLevelType w:val="hybridMultilevel"/>
    <w:tmpl w:val="FF8C576A"/>
    <w:lvl w:ilvl="0" w:tplc="BBDECFD6">
      <w:start w:val="1"/>
      <w:numFmt w:val="decimal"/>
      <w:lvlText w:val="%1."/>
      <w:lvlJc w:val="left"/>
      <w:pPr>
        <w:ind w:left="31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10" w15:restartNumberingAfterBreak="0">
    <w:nsid w:val="5E8C7E77"/>
    <w:multiLevelType w:val="hybridMultilevel"/>
    <w:tmpl w:val="CF8A80DA"/>
    <w:lvl w:ilvl="0" w:tplc="BBDECFD6">
      <w:start w:val="1"/>
      <w:numFmt w:val="decimal"/>
      <w:lvlText w:val="%1."/>
      <w:lvlJc w:val="left"/>
      <w:pPr>
        <w:ind w:left="3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  <w:rPr>
        <w:rFonts w:cs="Times New Roman"/>
      </w:rPr>
    </w:lvl>
  </w:abstractNum>
  <w:abstractNum w:abstractNumId="11" w15:restartNumberingAfterBreak="0">
    <w:nsid w:val="6A644878"/>
    <w:multiLevelType w:val="hybridMultilevel"/>
    <w:tmpl w:val="CE066A30"/>
    <w:lvl w:ilvl="0" w:tplc="FFFFFFFF">
      <w:start w:val="1"/>
      <w:numFmt w:val="lowerLetter"/>
      <w:lvlText w:val="%1."/>
      <w:lvlJc w:val="left"/>
      <w:pPr>
        <w:ind w:left="696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12" w15:restartNumberingAfterBreak="0">
    <w:nsid w:val="7D6D1942"/>
    <w:multiLevelType w:val="hybridMultilevel"/>
    <w:tmpl w:val="D46A6258"/>
    <w:lvl w:ilvl="0" w:tplc="0409000F">
      <w:start w:val="1"/>
      <w:numFmt w:val="decimal"/>
      <w:lvlText w:val="%1."/>
      <w:lvlJc w:val="left"/>
      <w:pPr>
        <w:ind w:left="6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abstractNum w:abstractNumId="13" w15:restartNumberingAfterBreak="0">
    <w:nsid w:val="7EB35FCB"/>
    <w:multiLevelType w:val="hybridMultilevel"/>
    <w:tmpl w:val="D46A6258"/>
    <w:lvl w:ilvl="0" w:tplc="FFFFFFFF">
      <w:start w:val="1"/>
      <w:numFmt w:val="decimal"/>
      <w:lvlText w:val="%1."/>
      <w:lvlJc w:val="left"/>
      <w:pPr>
        <w:ind w:left="696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1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5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57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29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1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56" w:hanging="180"/>
      </w:pPr>
      <w:rPr>
        <w:rFonts w:cs="Times New Roman"/>
      </w:rPr>
    </w:lvl>
  </w:abstractNum>
  <w:num w:numId="1" w16cid:durableId="1590118846">
    <w:abstractNumId w:val="12"/>
  </w:num>
  <w:num w:numId="2" w16cid:durableId="1559517221">
    <w:abstractNumId w:val="2"/>
  </w:num>
  <w:num w:numId="3" w16cid:durableId="2112847626">
    <w:abstractNumId w:val="0"/>
  </w:num>
  <w:num w:numId="4" w16cid:durableId="1217815402">
    <w:abstractNumId w:val="13"/>
  </w:num>
  <w:num w:numId="5" w16cid:durableId="159346983">
    <w:abstractNumId w:val="11"/>
  </w:num>
  <w:num w:numId="6" w16cid:durableId="970328593">
    <w:abstractNumId w:val="10"/>
  </w:num>
  <w:num w:numId="7" w16cid:durableId="1611887265">
    <w:abstractNumId w:val="3"/>
  </w:num>
  <w:num w:numId="8" w16cid:durableId="979725714">
    <w:abstractNumId w:val="9"/>
  </w:num>
  <w:num w:numId="9" w16cid:durableId="1014380914">
    <w:abstractNumId w:val="6"/>
  </w:num>
  <w:num w:numId="10" w16cid:durableId="644967194">
    <w:abstractNumId w:val="7"/>
  </w:num>
  <w:num w:numId="11" w16cid:durableId="1366716342">
    <w:abstractNumId w:val="1"/>
  </w:num>
  <w:num w:numId="12" w16cid:durableId="420031669">
    <w:abstractNumId w:val="8"/>
  </w:num>
  <w:num w:numId="13" w16cid:durableId="1351570724">
    <w:abstractNumId w:val="4"/>
  </w:num>
  <w:num w:numId="14" w16cid:durableId="1669402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/PpKDfiHWyjcxUeoSVXBQdoh8dEFCbHaeaCHc1NfQdAoHJqiGbhN1ZalPigvqIaMWFoKre1kYa5XBJrCMrqMQ==" w:salt="93OYgKhd6j2pBOPyphV49w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6A"/>
    <w:rsid w:val="00020D79"/>
    <w:rsid w:val="00024384"/>
    <w:rsid w:val="000267CB"/>
    <w:rsid w:val="00027267"/>
    <w:rsid w:val="00031A35"/>
    <w:rsid w:val="00031DDC"/>
    <w:rsid w:val="00033FF5"/>
    <w:rsid w:val="0003709B"/>
    <w:rsid w:val="00037BB5"/>
    <w:rsid w:val="0004244C"/>
    <w:rsid w:val="000445AE"/>
    <w:rsid w:val="00045ABC"/>
    <w:rsid w:val="00050BE8"/>
    <w:rsid w:val="00056E0E"/>
    <w:rsid w:val="000604BB"/>
    <w:rsid w:val="000666F5"/>
    <w:rsid w:val="0008506A"/>
    <w:rsid w:val="00085CF8"/>
    <w:rsid w:val="00096C35"/>
    <w:rsid w:val="000A0935"/>
    <w:rsid w:val="000A3BD6"/>
    <w:rsid w:val="000A6514"/>
    <w:rsid w:val="000C3075"/>
    <w:rsid w:val="000E1E23"/>
    <w:rsid w:val="000E25A1"/>
    <w:rsid w:val="000F674E"/>
    <w:rsid w:val="000F76B9"/>
    <w:rsid w:val="00113F97"/>
    <w:rsid w:val="00155470"/>
    <w:rsid w:val="00155A89"/>
    <w:rsid w:val="001602D1"/>
    <w:rsid w:val="00162BCB"/>
    <w:rsid w:val="00170454"/>
    <w:rsid w:val="001709C8"/>
    <w:rsid w:val="00173D5C"/>
    <w:rsid w:val="00190D6C"/>
    <w:rsid w:val="00196B73"/>
    <w:rsid w:val="001A3700"/>
    <w:rsid w:val="001A4A08"/>
    <w:rsid w:val="001B154F"/>
    <w:rsid w:val="001C115D"/>
    <w:rsid w:val="001C3097"/>
    <w:rsid w:val="001C3F61"/>
    <w:rsid w:val="001E0075"/>
    <w:rsid w:val="001E4E34"/>
    <w:rsid w:val="001F4314"/>
    <w:rsid w:val="00203536"/>
    <w:rsid w:val="00206737"/>
    <w:rsid w:val="00214139"/>
    <w:rsid w:val="0021426B"/>
    <w:rsid w:val="00215A4F"/>
    <w:rsid w:val="00217849"/>
    <w:rsid w:val="00233875"/>
    <w:rsid w:val="00236570"/>
    <w:rsid w:val="002377C7"/>
    <w:rsid w:val="00240117"/>
    <w:rsid w:val="00240EA9"/>
    <w:rsid w:val="00241D56"/>
    <w:rsid w:val="002474BA"/>
    <w:rsid w:val="00285D5F"/>
    <w:rsid w:val="002934C8"/>
    <w:rsid w:val="002A6825"/>
    <w:rsid w:val="002A6EAF"/>
    <w:rsid w:val="002B5AAF"/>
    <w:rsid w:val="002C5477"/>
    <w:rsid w:val="002C5A82"/>
    <w:rsid w:val="002D4CF4"/>
    <w:rsid w:val="002D7FF1"/>
    <w:rsid w:val="002E05DA"/>
    <w:rsid w:val="002E1032"/>
    <w:rsid w:val="002E1F63"/>
    <w:rsid w:val="002F2170"/>
    <w:rsid w:val="002F3547"/>
    <w:rsid w:val="00303AEC"/>
    <w:rsid w:val="00313A73"/>
    <w:rsid w:val="0032034E"/>
    <w:rsid w:val="0032781F"/>
    <w:rsid w:val="00331E63"/>
    <w:rsid w:val="00332E8B"/>
    <w:rsid w:val="00335F31"/>
    <w:rsid w:val="00337BE2"/>
    <w:rsid w:val="00342ADB"/>
    <w:rsid w:val="00346478"/>
    <w:rsid w:val="003576D0"/>
    <w:rsid w:val="00380721"/>
    <w:rsid w:val="00380906"/>
    <w:rsid w:val="00381502"/>
    <w:rsid w:val="0038294E"/>
    <w:rsid w:val="003854C1"/>
    <w:rsid w:val="00395C96"/>
    <w:rsid w:val="003A16E3"/>
    <w:rsid w:val="003A173D"/>
    <w:rsid w:val="003A1C4D"/>
    <w:rsid w:val="003A3305"/>
    <w:rsid w:val="003A4BEB"/>
    <w:rsid w:val="003A5B0F"/>
    <w:rsid w:val="003A64CE"/>
    <w:rsid w:val="003A7FE1"/>
    <w:rsid w:val="003B0C55"/>
    <w:rsid w:val="003B2381"/>
    <w:rsid w:val="003B7A61"/>
    <w:rsid w:val="003D072C"/>
    <w:rsid w:val="003E2187"/>
    <w:rsid w:val="003E6217"/>
    <w:rsid w:val="003E6F93"/>
    <w:rsid w:val="003E7C46"/>
    <w:rsid w:val="00401EEC"/>
    <w:rsid w:val="004062CA"/>
    <w:rsid w:val="00414D8E"/>
    <w:rsid w:val="00420410"/>
    <w:rsid w:val="004236CB"/>
    <w:rsid w:val="00423771"/>
    <w:rsid w:val="0045734E"/>
    <w:rsid w:val="0046032A"/>
    <w:rsid w:val="00462331"/>
    <w:rsid w:val="00462ADD"/>
    <w:rsid w:val="0046630E"/>
    <w:rsid w:val="00472717"/>
    <w:rsid w:val="00475A0B"/>
    <w:rsid w:val="00475EF0"/>
    <w:rsid w:val="004822E6"/>
    <w:rsid w:val="0048438D"/>
    <w:rsid w:val="00495A57"/>
    <w:rsid w:val="004A1AE0"/>
    <w:rsid w:val="004A1CE3"/>
    <w:rsid w:val="004B7BFB"/>
    <w:rsid w:val="004B7FD0"/>
    <w:rsid w:val="004C4AFD"/>
    <w:rsid w:val="004D1A84"/>
    <w:rsid w:val="004D545C"/>
    <w:rsid w:val="004D67CA"/>
    <w:rsid w:val="004E06A2"/>
    <w:rsid w:val="004E4165"/>
    <w:rsid w:val="004E4FBF"/>
    <w:rsid w:val="004E742A"/>
    <w:rsid w:val="004F60BD"/>
    <w:rsid w:val="005073C4"/>
    <w:rsid w:val="0051185D"/>
    <w:rsid w:val="00531B71"/>
    <w:rsid w:val="00531C48"/>
    <w:rsid w:val="00536AFD"/>
    <w:rsid w:val="00540632"/>
    <w:rsid w:val="005420D2"/>
    <w:rsid w:val="0055199C"/>
    <w:rsid w:val="00553242"/>
    <w:rsid w:val="005549B8"/>
    <w:rsid w:val="0058181F"/>
    <w:rsid w:val="00586858"/>
    <w:rsid w:val="005A2BCE"/>
    <w:rsid w:val="005A2F9A"/>
    <w:rsid w:val="005A5264"/>
    <w:rsid w:val="005C2858"/>
    <w:rsid w:val="005C3C57"/>
    <w:rsid w:val="005F6BAD"/>
    <w:rsid w:val="00602682"/>
    <w:rsid w:val="00602B30"/>
    <w:rsid w:val="006108B1"/>
    <w:rsid w:val="00624079"/>
    <w:rsid w:val="00627260"/>
    <w:rsid w:val="00633DD6"/>
    <w:rsid w:val="00641E1C"/>
    <w:rsid w:val="00643000"/>
    <w:rsid w:val="00644B91"/>
    <w:rsid w:val="00647AF5"/>
    <w:rsid w:val="00665D59"/>
    <w:rsid w:val="00667E06"/>
    <w:rsid w:val="006810DB"/>
    <w:rsid w:val="00690C9D"/>
    <w:rsid w:val="00697CA7"/>
    <w:rsid w:val="006A48B6"/>
    <w:rsid w:val="006A4D8D"/>
    <w:rsid w:val="006A6B7B"/>
    <w:rsid w:val="006C03AD"/>
    <w:rsid w:val="006C049A"/>
    <w:rsid w:val="006C34BB"/>
    <w:rsid w:val="006C3639"/>
    <w:rsid w:val="006C3DD1"/>
    <w:rsid w:val="006C3E92"/>
    <w:rsid w:val="006C79EF"/>
    <w:rsid w:val="006F2ECC"/>
    <w:rsid w:val="0070373C"/>
    <w:rsid w:val="00704D92"/>
    <w:rsid w:val="00706AD8"/>
    <w:rsid w:val="00706B9A"/>
    <w:rsid w:val="00711659"/>
    <w:rsid w:val="0071265B"/>
    <w:rsid w:val="00731BA7"/>
    <w:rsid w:val="007322BA"/>
    <w:rsid w:val="00735872"/>
    <w:rsid w:val="00737EE2"/>
    <w:rsid w:val="007535ED"/>
    <w:rsid w:val="007543D9"/>
    <w:rsid w:val="00767729"/>
    <w:rsid w:val="007802BA"/>
    <w:rsid w:val="007839F9"/>
    <w:rsid w:val="00791710"/>
    <w:rsid w:val="00791D4C"/>
    <w:rsid w:val="007B06A4"/>
    <w:rsid w:val="007B481E"/>
    <w:rsid w:val="007B4913"/>
    <w:rsid w:val="007C134C"/>
    <w:rsid w:val="007D6339"/>
    <w:rsid w:val="007E5F6E"/>
    <w:rsid w:val="007E7C23"/>
    <w:rsid w:val="0082306F"/>
    <w:rsid w:val="008270DB"/>
    <w:rsid w:val="00831A27"/>
    <w:rsid w:val="00846F38"/>
    <w:rsid w:val="00852813"/>
    <w:rsid w:val="008542F8"/>
    <w:rsid w:val="00854DDC"/>
    <w:rsid w:val="00856577"/>
    <w:rsid w:val="00856DAF"/>
    <w:rsid w:val="0086102E"/>
    <w:rsid w:val="008737A5"/>
    <w:rsid w:val="00873910"/>
    <w:rsid w:val="0088210B"/>
    <w:rsid w:val="00886A92"/>
    <w:rsid w:val="0089386D"/>
    <w:rsid w:val="00895AD2"/>
    <w:rsid w:val="00896E96"/>
    <w:rsid w:val="008A126B"/>
    <w:rsid w:val="008A787B"/>
    <w:rsid w:val="008B3632"/>
    <w:rsid w:val="008B50C9"/>
    <w:rsid w:val="008D53E9"/>
    <w:rsid w:val="008D6350"/>
    <w:rsid w:val="008E1880"/>
    <w:rsid w:val="008E1EEE"/>
    <w:rsid w:val="008E5566"/>
    <w:rsid w:val="008E70E5"/>
    <w:rsid w:val="008F57CE"/>
    <w:rsid w:val="00904792"/>
    <w:rsid w:val="00912343"/>
    <w:rsid w:val="009136B6"/>
    <w:rsid w:val="00913788"/>
    <w:rsid w:val="009170ED"/>
    <w:rsid w:val="00927F3B"/>
    <w:rsid w:val="00930FFF"/>
    <w:rsid w:val="00931948"/>
    <w:rsid w:val="009326B4"/>
    <w:rsid w:val="0094778A"/>
    <w:rsid w:val="0097704A"/>
    <w:rsid w:val="009773F7"/>
    <w:rsid w:val="009833D6"/>
    <w:rsid w:val="00992DC4"/>
    <w:rsid w:val="00995B08"/>
    <w:rsid w:val="009B1A2C"/>
    <w:rsid w:val="009E2B63"/>
    <w:rsid w:val="009E3605"/>
    <w:rsid w:val="009E78C8"/>
    <w:rsid w:val="00A041A2"/>
    <w:rsid w:val="00A122DA"/>
    <w:rsid w:val="00A24380"/>
    <w:rsid w:val="00A3518C"/>
    <w:rsid w:val="00A37D88"/>
    <w:rsid w:val="00A37E54"/>
    <w:rsid w:val="00A4172C"/>
    <w:rsid w:val="00A44DC8"/>
    <w:rsid w:val="00A478B2"/>
    <w:rsid w:val="00A60944"/>
    <w:rsid w:val="00A64138"/>
    <w:rsid w:val="00A678F1"/>
    <w:rsid w:val="00A71DAE"/>
    <w:rsid w:val="00A735FB"/>
    <w:rsid w:val="00A74093"/>
    <w:rsid w:val="00A759DB"/>
    <w:rsid w:val="00A76E0F"/>
    <w:rsid w:val="00A83FF2"/>
    <w:rsid w:val="00A84280"/>
    <w:rsid w:val="00A8435F"/>
    <w:rsid w:val="00A945CC"/>
    <w:rsid w:val="00AB2B25"/>
    <w:rsid w:val="00AC1973"/>
    <w:rsid w:val="00AC2F51"/>
    <w:rsid w:val="00B14293"/>
    <w:rsid w:val="00B32C49"/>
    <w:rsid w:val="00B36498"/>
    <w:rsid w:val="00B420B6"/>
    <w:rsid w:val="00B474BD"/>
    <w:rsid w:val="00B51937"/>
    <w:rsid w:val="00B53B89"/>
    <w:rsid w:val="00B70491"/>
    <w:rsid w:val="00B7302B"/>
    <w:rsid w:val="00B742E7"/>
    <w:rsid w:val="00B81282"/>
    <w:rsid w:val="00B97A45"/>
    <w:rsid w:val="00BC58F9"/>
    <w:rsid w:val="00BD4649"/>
    <w:rsid w:val="00BF0EEC"/>
    <w:rsid w:val="00BF24CF"/>
    <w:rsid w:val="00BF70D9"/>
    <w:rsid w:val="00C03EB3"/>
    <w:rsid w:val="00C12510"/>
    <w:rsid w:val="00C12AD0"/>
    <w:rsid w:val="00C15277"/>
    <w:rsid w:val="00C169C8"/>
    <w:rsid w:val="00C2477A"/>
    <w:rsid w:val="00C500C2"/>
    <w:rsid w:val="00C537E9"/>
    <w:rsid w:val="00C74C5D"/>
    <w:rsid w:val="00C81E5C"/>
    <w:rsid w:val="00C82F98"/>
    <w:rsid w:val="00C838E0"/>
    <w:rsid w:val="00C967B2"/>
    <w:rsid w:val="00CA138E"/>
    <w:rsid w:val="00CA1733"/>
    <w:rsid w:val="00CA5E89"/>
    <w:rsid w:val="00CA6FB6"/>
    <w:rsid w:val="00CA7BB4"/>
    <w:rsid w:val="00CB453C"/>
    <w:rsid w:val="00CB6E15"/>
    <w:rsid w:val="00CC0ECE"/>
    <w:rsid w:val="00CC1971"/>
    <w:rsid w:val="00CC6C85"/>
    <w:rsid w:val="00CC6CFB"/>
    <w:rsid w:val="00CE3FF1"/>
    <w:rsid w:val="00CF2F70"/>
    <w:rsid w:val="00D0113A"/>
    <w:rsid w:val="00D079BA"/>
    <w:rsid w:val="00D1053A"/>
    <w:rsid w:val="00D147D6"/>
    <w:rsid w:val="00D14F09"/>
    <w:rsid w:val="00D22A5F"/>
    <w:rsid w:val="00D24C16"/>
    <w:rsid w:val="00D42843"/>
    <w:rsid w:val="00D52194"/>
    <w:rsid w:val="00D55E9B"/>
    <w:rsid w:val="00D84EEA"/>
    <w:rsid w:val="00D85BDA"/>
    <w:rsid w:val="00D8775D"/>
    <w:rsid w:val="00DA2A77"/>
    <w:rsid w:val="00DA4D3C"/>
    <w:rsid w:val="00DB490E"/>
    <w:rsid w:val="00DB5346"/>
    <w:rsid w:val="00DC0C72"/>
    <w:rsid w:val="00DD03B6"/>
    <w:rsid w:val="00DD158A"/>
    <w:rsid w:val="00DE4DB0"/>
    <w:rsid w:val="00DE76A3"/>
    <w:rsid w:val="00E008B6"/>
    <w:rsid w:val="00E0211B"/>
    <w:rsid w:val="00E15781"/>
    <w:rsid w:val="00E30ECA"/>
    <w:rsid w:val="00E353D8"/>
    <w:rsid w:val="00E37E18"/>
    <w:rsid w:val="00E41984"/>
    <w:rsid w:val="00E52AC6"/>
    <w:rsid w:val="00E6541F"/>
    <w:rsid w:val="00E8225A"/>
    <w:rsid w:val="00E854DE"/>
    <w:rsid w:val="00E9419A"/>
    <w:rsid w:val="00E94898"/>
    <w:rsid w:val="00EA596A"/>
    <w:rsid w:val="00EA5976"/>
    <w:rsid w:val="00EA78CF"/>
    <w:rsid w:val="00EB144A"/>
    <w:rsid w:val="00EB723C"/>
    <w:rsid w:val="00EC26AA"/>
    <w:rsid w:val="00EC2A20"/>
    <w:rsid w:val="00EC496C"/>
    <w:rsid w:val="00EC5126"/>
    <w:rsid w:val="00ED59FD"/>
    <w:rsid w:val="00ED7E33"/>
    <w:rsid w:val="00EE4C70"/>
    <w:rsid w:val="00EE7949"/>
    <w:rsid w:val="00EF1BED"/>
    <w:rsid w:val="00F0205D"/>
    <w:rsid w:val="00F04738"/>
    <w:rsid w:val="00F22825"/>
    <w:rsid w:val="00F253E5"/>
    <w:rsid w:val="00F266C6"/>
    <w:rsid w:val="00F27BE0"/>
    <w:rsid w:val="00F35E99"/>
    <w:rsid w:val="00F362E6"/>
    <w:rsid w:val="00F47EAE"/>
    <w:rsid w:val="00F665EC"/>
    <w:rsid w:val="00F772A3"/>
    <w:rsid w:val="00F851F4"/>
    <w:rsid w:val="00F87356"/>
    <w:rsid w:val="00FA3908"/>
    <w:rsid w:val="00FA7DAC"/>
    <w:rsid w:val="00FC488C"/>
    <w:rsid w:val="00FD12C8"/>
    <w:rsid w:val="00FD3E59"/>
    <w:rsid w:val="00FE31CD"/>
    <w:rsid w:val="00FE3E11"/>
    <w:rsid w:val="00FE5FAC"/>
    <w:rsid w:val="00FF181C"/>
    <w:rsid w:val="00FF6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1FCA55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="Times New Roman" w:eastAsia="Times New Roman" w:hAnsi="Times New Roman" w:cs="Times New Roman"/>
      <w:b/>
      <w:bCs/>
      <w:snapToGrid w:val="0"/>
      <w:sz w:val="26"/>
      <w:szCs w:val="26"/>
      <w:lang w:val="en-US"/>
    </w:rPr>
  </w:style>
  <w:style w:type="paragraph" w:customStyle="1" w:styleId="FormTitle12pt">
    <w:name w:val="Form Title 12pt"/>
    <w:basedOn w:val="Normal"/>
    <w:pPr>
      <w:jc w:val="center"/>
    </w:pPr>
    <w:rPr>
      <w:rFonts w:ascii="Arial" w:hAnsi="Arial"/>
      <w:sz w:val="24"/>
    </w:rPr>
  </w:style>
  <w:style w:type="paragraph" w:customStyle="1" w:styleId="FormTitle13pt">
    <w:name w:val="Form Title 13pt"/>
    <w:basedOn w:val="Normal"/>
    <w:pPr>
      <w:jc w:val="center"/>
    </w:pPr>
    <w:rPr>
      <w:rFonts w:ascii="Arial" w:hAnsi="Arial"/>
      <w:sz w:val="26"/>
    </w:rPr>
  </w:style>
  <w:style w:type="paragraph" w:customStyle="1" w:styleId="FormTitle14ptBld">
    <w:name w:val="Form Title 14pt Bld"/>
    <w:basedOn w:val="Normal"/>
    <w:pPr>
      <w:jc w:val="center"/>
    </w:pPr>
    <w:rPr>
      <w:rFonts w:ascii="Arial" w:hAnsi="Arial"/>
      <w:b/>
      <w:caps/>
      <w:sz w:val="28"/>
      <w:lang w:val="es-ES"/>
    </w:rPr>
  </w:style>
  <w:style w:type="character" w:customStyle="1" w:styleId="FormTitle14ptBldChar">
    <w:name w:val="Form Title 14pt Bld Char"/>
    <w:locked/>
    <w:rPr>
      <w:rFonts w:ascii="Arial" w:hAnsi="Arial"/>
      <w:b/>
      <w:caps/>
      <w:sz w:val="28"/>
    </w:rPr>
  </w:style>
  <w:style w:type="paragraph" w:customStyle="1" w:styleId="LetterText12pt">
    <w:name w:val="Letter Text 12pt"/>
    <w:basedOn w:val="Normal"/>
    <w:pPr>
      <w:ind w:left="-24" w:right="-48"/>
    </w:pPr>
    <w:rPr>
      <w:rFonts w:ascii="Arial" w:hAnsi="Arial"/>
      <w:sz w:val="24"/>
    </w:rPr>
  </w:style>
  <w:style w:type="paragraph" w:customStyle="1" w:styleId="UserInput12pt">
    <w:name w:val="User Input 12pt"/>
    <w:basedOn w:val="Normal"/>
    <w:pPr>
      <w:spacing w:before="40"/>
      <w:ind w:left="-24" w:right="-48"/>
    </w:pPr>
    <w:rPr>
      <w:rFonts w:ascii="Courier New" w:hAnsi="Courier New"/>
      <w:b/>
      <w:sz w:val="24"/>
    </w:rPr>
  </w:style>
  <w:style w:type="paragraph" w:customStyle="1" w:styleId="Captions8ptChar">
    <w:name w:val="Captions  8pt Char"/>
    <w:basedOn w:val="Normal"/>
    <w:pPr>
      <w:spacing w:before="20" w:line="160" w:lineRule="exact"/>
    </w:pPr>
    <w:rPr>
      <w:rFonts w:ascii="Arial" w:hAnsi="Arial"/>
      <w:sz w:val="16"/>
      <w:lang w:val="es-ES"/>
    </w:rPr>
  </w:style>
  <w:style w:type="character" w:customStyle="1" w:styleId="Captions8ptCharChar">
    <w:name w:val="Captions  8pt Char Char"/>
    <w:locked/>
    <w:rPr>
      <w:rFonts w:ascii="Arial" w:hAnsi="Arial"/>
      <w:sz w:val="16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</w:rPr>
  </w:style>
  <w:style w:type="paragraph" w:customStyle="1" w:styleId="SectionHeading">
    <w:name w:val="Section Heading"/>
    <w:basedOn w:val="LetterText12pt"/>
    <w:qFormat/>
    <w:pPr>
      <w:spacing w:before="60" w:after="60"/>
    </w:pPr>
    <w:rPr>
      <w:caps/>
    </w:rPr>
  </w:style>
  <w:style w:type="paragraph" w:customStyle="1" w:styleId="LineSpacer">
    <w:name w:val="Line Spacer"/>
    <w:qFormat/>
    <w:pPr>
      <w:spacing w:line="20" w:lineRule="exact"/>
    </w:pPr>
    <w:rPr>
      <w:rFonts w:ascii="Arial Bold" w:hAnsi="Arial Bold"/>
      <w:b/>
      <w:sz w:val="2"/>
      <w:lang w:val="en-US"/>
    </w:rPr>
  </w:style>
  <w:style w:type="character" w:styleId="Strong">
    <w:name w:val="Strong"/>
    <w:basedOn w:val="DefaultParagraphFont"/>
    <w:uiPriority w:val="22"/>
    <w:qFormat/>
    <w:locked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Pr>
      <w:rFonts w:ascii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Pr>
      <w:rFonts w:ascii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Text10pt">
    <w:name w:val="Letter Text 10pt"/>
    <w:basedOn w:val="Normal"/>
    <w:pPr>
      <w:spacing w:line="220" w:lineRule="exact"/>
    </w:pPr>
    <w:rPr>
      <w:rFonts w:ascii="Arial" w:hAnsi="Arial"/>
    </w:rPr>
  </w:style>
  <w:style w:type="character" w:customStyle="1" w:styleId="LetterText10ptChar">
    <w:name w:val="Letter Text 10pt Char"/>
    <w:basedOn w:val="DefaultParagraphFont"/>
    <w:locked/>
    <w:rPr>
      <w:rFonts w:ascii="Arial" w:hAnsi="Arial" w:cs="Times New Roman"/>
    </w:rPr>
  </w:style>
  <w:style w:type="character" w:styleId="Hyperlink">
    <w:name w:val="Hyperlink"/>
    <w:basedOn w:val="DefaultParagraphFont"/>
    <w:uiPriority w:val="99"/>
    <w:rPr>
      <w:rFonts w:cs="Times New Roman"/>
      <w:color w:val="0563C1"/>
      <w:u w:val="single"/>
    </w:rPr>
  </w:style>
  <w:style w:type="paragraph" w:customStyle="1" w:styleId="Captions10pt">
    <w:name w:val="Captions 10pt"/>
    <w:basedOn w:val="Normal"/>
    <w:pPr>
      <w:spacing w:before="40" w:after="20" w:line="160" w:lineRule="exact"/>
    </w:pPr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16"/>
      <w:szCs w:val="16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usda.gov/oascr/complaint-resolu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2IKsHMS.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bit.ly/2pBS4Y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dhhs-section-1557@michigan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0390-SP</Template>
  <TotalTime>25</TotalTime>
  <Pages>7</Pages>
  <Words>3201</Words>
  <Characters>16841</Characters>
  <Application>Microsoft Office Word</Application>
  <DocSecurity>0</DocSecurity>
  <Lines>410</Lines>
  <Paragraphs>260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Adult Services Application</vt:lpstr>
      <vt:lpstr>Adult Services Application</vt:lpstr>
    </vt:vector>
  </TitlesOfParts>
  <Company>Michigan Department of Human Services</Company>
  <LinksUpToDate>false</LinksUpToDate>
  <CharactersWithSpaces>19782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Adult Services Application (Spanish)</dc:title>
  <dc:creator>Adult Services</dc:creator>
  <cp:lastModifiedBy>Putman, Andrea (DHHS)</cp:lastModifiedBy>
  <cp:revision>7</cp:revision>
  <cp:lastPrinted>2019-03-27T15:35:00Z</cp:lastPrinted>
  <dcterms:created xsi:type="dcterms:W3CDTF">2025-10-15T09:51:00Z</dcterms:created>
  <dcterms:modified xsi:type="dcterms:W3CDTF">2025-10-31T14:55:00Z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Enabled">
    <vt:lpwstr>true</vt:lpwstr>
  </property>
  <property fmtid="{D5CDD505-2E9C-101B-9397-08002B2CF9AE}" pid="3" name="MSIP_Label_3a2fed65-62e7-46ea-af74-187e0c17143a_SetDate">
    <vt:lpwstr>2021-10-18T15:49:11Z</vt:lpwstr>
  </property>
  <property fmtid="{D5CDD505-2E9C-101B-9397-08002B2CF9AE}" pid="4" name="MSIP_Label_3a2fed65-62e7-46ea-af74-187e0c17143a_Method">
    <vt:lpwstr>Privileged</vt:lpwstr>
  </property>
  <property fmtid="{D5CDD505-2E9C-101B-9397-08002B2CF9AE}" pid="5" name="MSIP_Label_3a2fed65-62e7-46ea-af74-187e0c17143a_Name">
    <vt:lpwstr>3a2fed65-62e7-46ea-af74-187e0c17143a</vt:lpwstr>
  </property>
  <property fmtid="{D5CDD505-2E9C-101B-9397-08002B2CF9AE}" pid="6" name="MSIP_Label_3a2fed65-62e7-46ea-af74-187e0c17143a_SiteId">
    <vt:lpwstr>d5fb7087-3777-42ad-966a-892ef47225d1</vt:lpwstr>
  </property>
  <property fmtid="{D5CDD505-2E9C-101B-9397-08002B2CF9AE}" pid="7" name="MSIP_Label_3a2fed65-62e7-46ea-af74-187e0c17143a_ActionId">
    <vt:lpwstr>33f0c00f-f272-4b9f-91ba-c11cdee54d36</vt:lpwstr>
  </property>
  <property fmtid="{D5CDD505-2E9C-101B-9397-08002B2CF9AE}" pid="8" name="MSIP_Label_3a2fed65-62e7-46ea-af74-187e0c17143a_ContentBits">
    <vt:lpwstr>0</vt:lpwstr>
  </property>
</Properties>
</file>