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CFA86" w14:textId="77777777" w:rsidR="00896653" w:rsidRPr="00DB2054" w:rsidRDefault="00896653" w:rsidP="00896653">
      <w:pPr>
        <w:pStyle w:val="ADANote"/>
      </w:pPr>
      <w:r w:rsidRPr="00DB2054">
        <w:drawing>
          <wp:inline distT="0" distB="0" distL="0" distR="0" wp14:anchorId="78310C82" wp14:editId="0CB9C7FF">
            <wp:extent cx="522586" cy="321017"/>
            <wp:effectExtent l="0" t="0" r="0" b="3175"/>
            <wp:docPr id="1" name="Picture 1"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8"/>
                    <a:stretch>
                      <a:fillRect/>
                    </a:stretch>
                  </pic:blipFill>
                  <pic:spPr>
                    <a:xfrm>
                      <a:off x="0" y="0"/>
                      <a:ext cx="528678" cy="324759"/>
                    </a:xfrm>
                    <a:prstGeom prst="rect">
                      <a:avLst/>
                    </a:prstGeom>
                  </pic:spPr>
                </pic:pic>
              </a:graphicData>
            </a:graphic>
          </wp:inline>
        </w:drawing>
      </w:r>
      <w:r w:rsidRPr="00DB2054">
        <w:t xml:space="preserve"> </w:t>
      </w:r>
      <w:r w:rsidRPr="006434F7">
        <w:rPr>
          <w:b/>
          <w:bCs/>
          <w:color w:val="385623" w:themeColor="accent6" w:themeShade="80"/>
        </w:rPr>
        <w:t>Only use arrow down/up keys to navigate. Do not use tab key.</w:t>
      </w:r>
    </w:p>
    <w:p w14:paraId="1793B941" w14:textId="5AA3D1A5" w:rsidR="00E47162" w:rsidRPr="00A37954" w:rsidRDefault="004A67BB" w:rsidP="00BC67AB">
      <w:pPr>
        <w:pStyle w:val="FormTitle14ptBld"/>
        <w:rPr>
          <w:rStyle w:val="Strong"/>
        </w:rPr>
      </w:pPr>
      <w:r>
        <w:rPr>
          <w:rStyle w:val="Strong"/>
        </w:rPr>
        <w:t>mdhhs-5640</w:t>
      </w:r>
      <w:r w:rsidR="003E6014">
        <w:rPr>
          <w:rStyle w:val="Strong"/>
        </w:rPr>
        <w:t xml:space="preserve">, </w:t>
      </w:r>
      <w:r w:rsidR="00104E83">
        <w:rPr>
          <w:rStyle w:val="Strong"/>
        </w:rPr>
        <w:t>beneficiary status notification</w:t>
      </w:r>
    </w:p>
    <w:p w14:paraId="1936AC89" w14:textId="77777777" w:rsidR="00BC67AB" w:rsidRDefault="00BC67AB" w:rsidP="002673AA">
      <w:pPr>
        <w:pStyle w:val="FormTitle13pt"/>
      </w:pPr>
      <w:r>
        <w:t>Michigan Department of Health and Human Services</w:t>
      </w:r>
      <w:r w:rsidR="007E4061">
        <w:t xml:space="preserve"> (MDHHS)</w:t>
      </w:r>
    </w:p>
    <w:p w14:paraId="6185C6E7" w14:textId="55DD3D68" w:rsidR="002673AA" w:rsidRDefault="00104E83" w:rsidP="00F973ED">
      <w:pPr>
        <w:pStyle w:val="FormTitle12pt"/>
      </w:pPr>
      <w:r>
        <w:t>Maternal Infant Health Program</w:t>
      </w:r>
      <w:r w:rsidR="007E4061">
        <w:t xml:space="preserve"> (</w:t>
      </w:r>
      <w:r>
        <w:t>MIHP</w:t>
      </w:r>
      <w:r w:rsidR="007E4061">
        <w:t>)</w:t>
      </w:r>
    </w:p>
    <w:p w14:paraId="642C8287" w14:textId="6F5FF918" w:rsidR="00F973ED" w:rsidRDefault="00F973ED" w:rsidP="002673AA">
      <w:pPr>
        <w:pStyle w:val="FormTitle12pt"/>
        <w:spacing w:after="240"/>
      </w:pPr>
      <w:r>
        <w:t>(Rev</w:t>
      </w:r>
      <w:r w:rsidR="003E6014">
        <w:t xml:space="preserve">ised </w:t>
      </w:r>
      <w:r w:rsidR="004877F3">
        <w:t>10</w:t>
      </w:r>
      <w:r w:rsidR="00104E83">
        <w:t>-25</w:t>
      </w:r>
      <w:r>
        <w:t>)</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04E83" w:rsidRPr="00E02712" w14:paraId="78213219" w14:textId="77777777" w:rsidTr="00104E83">
        <w:trPr>
          <w:trHeight w:hRule="exact" w:val="1824"/>
        </w:trPr>
        <w:tc>
          <w:tcPr>
            <w:tcW w:w="11366" w:type="dxa"/>
          </w:tcPr>
          <w:p w14:paraId="0F8EE62E" w14:textId="50388CC8" w:rsidR="00104E83" w:rsidRPr="00E02712" w:rsidRDefault="00104E83" w:rsidP="00104E83">
            <w:pPr>
              <w:pStyle w:val="LetterText12pt"/>
              <w:spacing w:before="60"/>
            </w:pPr>
            <w:r w:rsidRPr="00104E83">
              <w:t xml:space="preserve">Your patient, identified below, participates in the Maternal Infant Health Program (MIHP), a home visiting program intended to promote healthy pregnancies, positive birth outcomes, and healthy infant development. MIHP services are provided by a Registered Nurse and a Licensed Social Worker. Additional services may be provided by a Registered Dietitian, Infant Mental Health Specialist and IBCLC Lactation Consultant. To learn more about MIHP, Michigan's largest home visiting program for Medicaid-eligible pregnant women and infants, visit </w:t>
            </w:r>
            <w:hyperlink r:id="rId9" w:history="1">
              <w:r w:rsidRPr="00104E83">
                <w:rPr>
                  <w:rStyle w:val="Hyperlink"/>
                  <w:u w:val="none"/>
                </w:rPr>
                <w:t>www.michigan.gov/mihp</w:t>
              </w:r>
            </w:hyperlink>
            <w:r>
              <w:t>.</w:t>
            </w:r>
          </w:p>
        </w:tc>
      </w:tr>
    </w:tbl>
    <w:p w14:paraId="632D8235" w14:textId="205D650E" w:rsidR="005A1F42" w:rsidRPr="00104E83" w:rsidRDefault="00104E83" w:rsidP="00104E83">
      <w:pPr>
        <w:pStyle w:val="SectionHeading"/>
        <w:rPr>
          <w:rStyle w:val="Strong"/>
        </w:rPr>
      </w:pPr>
      <w:r>
        <w:rPr>
          <w:rStyle w:val="Strong"/>
        </w:rPr>
        <w:t>SECTION 1</w:t>
      </w:r>
    </w:p>
    <w:p w14:paraId="33937277" w14:textId="77777777" w:rsidR="00315984" w:rsidRDefault="00315984" w:rsidP="000B33B3">
      <w:pPr>
        <w:pStyle w:val="LetterText12pt"/>
        <w:sectPr w:rsidR="00315984" w:rsidSect="00134832">
          <w:headerReference w:type="even" r:id="rId10"/>
          <w:headerReference w:type="default" r:id="rId11"/>
          <w:footerReference w:type="default" r:id="rId12"/>
          <w:headerReference w:type="first" r:id="rId13"/>
          <w:pgSz w:w="12240" w:h="15840"/>
          <w:pgMar w:top="432" w:right="432" w:bottom="432" w:left="432" w:header="0" w:footer="432" w:gutter="0"/>
          <w:cols w:space="720"/>
          <w:formProt w:val="0"/>
          <w:docGrid w:linePitch="360"/>
        </w:sectPr>
      </w:pPr>
    </w:p>
    <w:tbl>
      <w:tblPr>
        <w:tblStyle w:val="TableGrid"/>
        <w:tblW w:w="0" w:type="auto"/>
        <w:tblInd w:w="-24" w:type="dxa"/>
        <w:tblBorders>
          <w:top w:val="single" w:sz="18" w:space="0" w:color="auto"/>
          <w:left w:val="none" w:sz="0" w:space="0" w:color="auto"/>
          <w:bottom w:val="single" w:sz="6"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4"/>
        <w:gridCol w:w="3331"/>
        <w:gridCol w:w="3331"/>
      </w:tblGrid>
      <w:tr w:rsidR="00F4500C" w14:paraId="6CA2B8E0" w14:textId="77777777" w:rsidTr="004877F3">
        <w:trPr>
          <w:trHeight w:hRule="exact" w:val="672"/>
        </w:trPr>
        <w:tc>
          <w:tcPr>
            <w:tcW w:w="4704" w:type="dxa"/>
            <w:tcBorders>
              <w:top w:val="single" w:sz="18" w:space="0" w:color="auto"/>
              <w:bottom w:val="single" w:sz="6" w:space="0" w:color="auto"/>
              <w:right w:val="single" w:sz="6" w:space="0" w:color="auto"/>
            </w:tcBorders>
          </w:tcPr>
          <w:p w14:paraId="69B95773" w14:textId="77777777" w:rsidR="00F4500C" w:rsidRPr="00F40CD5" w:rsidRDefault="00F4500C" w:rsidP="00F4500C">
            <w:pPr>
              <w:pStyle w:val="LetterText12pt"/>
            </w:pPr>
            <w:r>
              <w:t>Medical Care Provider</w:t>
            </w:r>
          </w:p>
          <w:p w14:paraId="70602BD1" w14:textId="065CBD95" w:rsidR="00F4500C" w:rsidRPr="00F40CD5" w:rsidRDefault="00F4500C" w:rsidP="00F4500C">
            <w:pPr>
              <w:pStyle w:val="UserInput12pt"/>
              <w:ind w:left="-36"/>
            </w:pPr>
            <w:r w:rsidRPr="00315984">
              <w:rPr>
                <w:rFonts w:cs="Courier New"/>
                <w:b/>
                <w:bCs/>
                <w:sz w:val="2"/>
                <w:szCs w:val="2"/>
              </w:rPr>
              <w:fldChar w:fldCharType="begin">
                <w:ffData>
                  <w:name w:val="Text12"/>
                  <w:enabled/>
                  <w:calcOnExit w:val="0"/>
                  <w:textInput>
                    <w:maxLength w:val="1"/>
                  </w:textInput>
                </w:ffData>
              </w:fldChar>
            </w:r>
            <w:r w:rsidRPr="00315984">
              <w:rPr>
                <w:rFonts w:cs="Courier New"/>
                <w:b/>
                <w:bCs/>
                <w:sz w:val="2"/>
                <w:szCs w:val="2"/>
              </w:rPr>
              <w:instrText xml:space="preserve"> FORMTEXT </w:instrText>
            </w:r>
            <w:r w:rsidRPr="00315984">
              <w:rPr>
                <w:rFonts w:cs="Courier New"/>
                <w:b/>
                <w:bCs/>
                <w:sz w:val="2"/>
                <w:szCs w:val="2"/>
              </w:rPr>
            </w:r>
            <w:r w:rsidRPr="00315984">
              <w:rPr>
                <w:rFonts w:cs="Courier New"/>
                <w:b/>
                <w:bCs/>
                <w:sz w:val="2"/>
                <w:szCs w:val="2"/>
              </w:rPr>
              <w:fldChar w:fldCharType="separate"/>
            </w:r>
            <w:r w:rsidRPr="00315984">
              <w:rPr>
                <w:rFonts w:cs="Courier New"/>
                <w:b/>
                <w:bCs/>
                <w:noProof/>
                <w:sz w:val="2"/>
                <w:szCs w:val="2"/>
              </w:rPr>
              <w:t> </w:t>
            </w:r>
            <w:r w:rsidRPr="00315984">
              <w:rPr>
                <w:rFonts w:cs="Courier New"/>
                <w:b/>
                <w:bCs/>
                <w:sz w:val="2"/>
                <w:szCs w:val="2"/>
              </w:rPr>
              <w:fldChar w:fldCharType="end"/>
            </w:r>
            <w:r>
              <w:rPr>
                <w:rStyle w:val="Strong"/>
              </w:rPr>
              <w:fldChar w:fldCharType="begin">
                <w:ffData>
                  <w:name w:val=""/>
                  <w:enabled/>
                  <w:calcOnExit w:val="0"/>
                  <w:statusText w:type="text" w:val="Enter Medical Care Provider"/>
                  <w:textInput>
                    <w:maxLength w:val="31"/>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331" w:type="dxa"/>
            <w:tcBorders>
              <w:top w:val="single" w:sz="18" w:space="0" w:color="auto"/>
              <w:left w:val="single" w:sz="6" w:space="0" w:color="auto"/>
              <w:bottom w:val="single" w:sz="6" w:space="0" w:color="auto"/>
              <w:right w:val="single" w:sz="6" w:space="0" w:color="auto"/>
            </w:tcBorders>
          </w:tcPr>
          <w:p w14:paraId="347DE118" w14:textId="78906EB8" w:rsidR="00F4500C" w:rsidRPr="00F40CD5" w:rsidRDefault="00F4500C" w:rsidP="00873DA8">
            <w:pPr>
              <w:pStyle w:val="LetterText12pt"/>
            </w:pPr>
            <w:r>
              <w:t>Phone Number</w:t>
            </w:r>
          </w:p>
          <w:p w14:paraId="5C312C69" w14:textId="12564AA4" w:rsidR="00F4500C" w:rsidRPr="00F40CD5" w:rsidRDefault="00F4500C" w:rsidP="00873DA8">
            <w:pPr>
              <w:pStyle w:val="UserInput12pt"/>
            </w:pPr>
            <w:r>
              <w:rPr>
                <w:rStyle w:val="Strong"/>
              </w:rPr>
              <w:fldChar w:fldCharType="begin">
                <w:ffData>
                  <w:name w:val="Text3"/>
                  <w:enabled/>
                  <w:calcOnExit w:val="0"/>
                  <w:statusText w:type="text" w:val="Enter Medical Care Provider Phone Number"/>
                  <w:textInput>
                    <w:maxLength w:val="25"/>
                  </w:textInput>
                </w:ffData>
              </w:fldChar>
            </w:r>
            <w:bookmarkStart w:id="0" w:name="Text3"/>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0"/>
          </w:p>
        </w:tc>
        <w:tc>
          <w:tcPr>
            <w:tcW w:w="3331" w:type="dxa"/>
            <w:tcBorders>
              <w:left w:val="single" w:sz="6" w:space="0" w:color="auto"/>
            </w:tcBorders>
          </w:tcPr>
          <w:p w14:paraId="6581980D" w14:textId="1E8B055E" w:rsidR="00F4500C" w:rsidRPr="00F40CD5" w:rsidRDefault="00F4500C" w:rsidP="00873DA8">
            <w:pPr>
              <w:pStyle w:val="LetterText12pt"/>
            </w:pPr>
            <w:r>
              <w:t>Fax Number</w:t>
            </w:r>
          </w:p>
          <w:p w14:paraId="37B317BF" w14:textId="7E1E1021" w:rsidR="00F4500C" w:rsidRPr="00F40CD5" w:rsidRDefault="00F4500C" w:rsidP="00873DA8">
            <w:pPr>
              <w:pStyle w:val="UserInput12pt"/>
            </w:pPr>
            <w:r>
              <w:rPr>
                <w:rStyle w:val="Strong"/>
              </w:rPr>
              <w:fldChar w:fldCharType="begin">
                <w:ffData>
                  <w:name w:val=""/>
                  <w:enabled/>
                  <w:calcOnExit w:val="0"/>
                  <w:statusText w:type="text" w:val="Medical Care Provider Fax Number"/>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D59C0B4" w14:textId="77777777" w:rsidR="00F4500C" w:rsidRDefault="00F4500C" w:rsidP="00F4500C">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F4500C" w14:paraId="4375E342" w14:textId="77777777" w:rsidTr="004877F3">
        <w:trPr>
          <w:trHeight w:hRule="exact" w:val="624"/>
        </w:trPr>
        <w:tc>
          <w:tcPr>
            <w:tcW w:w="11366" w:type="dxa"/>
          </w:tcPr>
          <w:p w14:paraId="6F59215C" w14:textId="50F70389" w:rsidR="00F4500C" w:rsidRPr="00F40CD5" w:rsidRDefault="00F4500C" w:rsidP="00873DA8">
            <w:pPr>
              <w:pStyle w:val="LetterText12pt"/>
            </w:pPr>
            <w:r>
              <w:t>Medical Care Provider Email</w:t>
            </w:r>
          </w:p>
          <w:p w14:paraId="4961AEA6" w14:textId="3E2C5C5D" w:rsidR="00F4500C" w:rsidRDefault="00F4500C" w:rsidP="00873DA8">
            <w:pPr>
              <w:pStyle w:val="UserInput12pt"/>
            </w:pPr>
            <w:r>
              <w:rPr>
                <w:rStyle w:val="Strong"/>
              </w:rPr>
              <w:fldChar w:fldCharType="begin">
                <w:ffData>
                  <w:name w:val=""/>
                  <w:enabled/>
                  <w:calcOnExit w:val="0"/>
                  <w:statusText w:type="text" w:val="Enter Medical Care Provider Email Address"/>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0A37446" w14:textId="77777777" w:rsidR="00F4500C" w:rsidRDefault="00F4500C" w:rsidP="00F4500C">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F4500C" w:rsidRPr="00F40CD5" w14:paraId="289042BA" w14:textId="77777777" w:rsidTr="004877F3">
        <w:trPr>
          <w:trHeight w:hRule="exact" w:val="624"/>
        </w:trPr>
        <w:tc>
          <w:tcPr>
            <w:tcW w:w="5688" w:type="dxa"/>
            <w:tcBorders>
              <w:top w:val="single" w:sz="6" w:space="0" w:color="auto"/>
              <w:right w:val="single" w:sz="6" w:space="0" w:color="auto"/>
            </w:tcBorders>
          </w:tcPr>
          <w:p w14:paraId="467DCB10" w14:textId="53FA6D90" w:rsidR="00F4500C" w:rsidRPr="00F40CD5" w:rsidRDefault="00F4500C" w:rsidP="00873DA8">
            <w:pPr>
              <w:pStyle w:val="LetterText12pt"/>
            </w:pPr>
            <w:r>
              <w:t>Medical Care Provider Address</w:t>
            </w:r>
          </w:p>
          <w:p w14:paraId="62E40F95" w14:textId="63C4681E" w:rsidR="00F4500C" w:rsidRPr="00F40CD5" w:rsidRDefault="00F4500C" w:rsidP="00873DA8">
            <w:pPr>
              <w:pStyle w:val="UserInput12pt"/>
            </w:pPr>
            <w:r>
              <w:rPr>
                <w:rStyle w:val="Strong"/>
              </w:rPr>
              <w:fldChar w:fldCharType="begin">
                <w:ffData>
                  <w:name w:val=""/>
                  <w:enabled/>
                  <w:calcOnExit w:val="0"/>
                  <w:statusText w:type="text" w:val="Enter Medical Care Provider Address"/>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096" w:type="dxa"/>
            <w:tcBorders>
              <w:top w:val="single" w:sz="6" w:space="0" w:color="auto"/>
              <w:left w:val="single" w:sz="6" w:space="0" w:color="auto"/>
              <w:right w:val="single" w:sz="6" w:space="0" w:color="auto"/>
            </w:tcBorders>
          </w:tcPr>
          <w:p w14:paraId="6236C11C" w14:textId="77777777" w:rsidR="00F4500C" w:rsidRPr="00F40CD5" w:rsidRDefault="00F4500C" w:rsidP="00873DA8">
            <w:pPr>
              <w:pStyle w:val="LetterText12pt"/>
            </w:pPr>
            <w:r>
              <w:t>City</w:t>
            </w:r>
          </w:p>
          <w:p w14:paraId="699B4448" w14:textId="08F135CC" w:rsidR="00F4500C" w:rsidRPr="00F40CD5" w:rsidRDefault="00F4500C" w:rsidP="00873DA8">
            <w:pPr>
              <w:pStyle w:val="UserInput12pt"/>
            </w:pPr>
            <w:r>
              <w:rPr>
                <w:rStyle w:val="Strong"/>
              </w:rPr>
              <w:fldChar w:fldCharType="begin">
                <w:ffData>
                  <w:name w:val=""/>
                  <w:enabled/>
                  <w:calcOnExit w:val="0"/>
                  <w:statusText w:type="text" w:val="Enter Medical Care Provider City"/>
                  <w:textInput>
                    <w:maxLength w:val="2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960" w:type="dxa"/>
            <w:tcBorders>
              <w:top w:val="single" w:sz="6" w:space="0" w:color="auto"/>
              <w:left w:val="single" w:sz="6" w:space="0" w:color="auto"/>
              <w:right w:val="single" w:sz="6" w:space="0" w:color="auto"/>
            </w:tcBorders>
          </w:tcPr>
          <w:p w14:paraId="04977AB1" w14:textId="77777777" w:rsidR="00F4500C" w:rsidRPr="00F40CD5" w:rsidRDefault="00F4500C" w:rsidP="00873DA8">
            <w:pPr>
              <w:pStyle w:val="LetterText12pt"/>
            </w:pPr>
            <w:r>
              <w:t>State</w:t>
            </w:r>
          </w:p>
          <w:p w14:paraId="424A876E" w14:textId="2051207C" w:rsidR="00F4500C" w:rsidRPr="00F40CD5" w:rsidRDefault="00F4500C" w:rsidP="00873DA8">
            <w:pPr>
              <w:pStyle w:val="UserInput12pt"/>
            </w:pPr>
            <w:r>
              <w:rPr>
                <w:rStyle w:val="Strong"/>
              </w:rPr>
              <w:fldChar w:fldCharType="begin">
                <w:ffData>
                  <w:name w:val="Text10"/>
                  <w:enabled/>
                  <w:calcOnExit w:val="0"/>
                  <w:statusText w:type="text" w:val="Enter Medical Care Provider State Initials (example MI)"/>
                  <w:textInput>
                    <w:maxLength w:val="5"/>
                  </w:textInput>
                </w:ffData>
              </w:fldChar>
            </w:r>
            <w:bookmarkStart w:id="1" w:name="Text10"/>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1"/>
          </w:p>
        </w:tc>
        <w:tc>
          <w:tcPr>
            <w:tcW w:w="1622" w:type="dxa"/>
            <w:tcBorders>
              <w:left w:val="single" w:sz="6" w:space="0" w:color="auto"/>
            </w:tcBorders>
          </w:tcPr>
          <w:p w14:paraId="403A6A77" w14:textId="77777777" w:rsidR="00F4500C" w:rsidRPr="00F40CD5" w:rsidRDefault="00F4500C" w:rsidP="00873DA8">
            <w:pPr>
              <w:pStyle w:val="LetterText12pt"/>
            </w:pPr>
            <w:r>
              <w:t>Zip Code</w:t>
            </w:r>
          </w:p>
          <w:p w14:paraId="1C133977" w14:textId="179B2D47" w:rsidR="00F4500C" w:rsidRPr="00F40CD5" w:rsidRDefault="00F4500C" w:rsidP="00873DA8">
            <w:pPr>
              <w:pStyle w:val="UserInput12pt"/>
            </w:pPr>
            <w:r>
              <w:rPr>
                <w:rStyle w:val="Strong"/>
              </w:rPr>
              <w:fldChar w:fldCharType="begin">
                <w:ffData>
                  <w:name w:val="Text11"/>
                  <w:enabled/>
                  <w:calcOnExit w:val="0"/>
                  <w:statusText w:type="text" w:val="Enter Medical Care Provider Zip Code"/>
                  <w:textInput>
                    <w:maxLength w:val="10"/>
                  </w:textInput>
                </w:ffData>
              </w:fldChar>
            </w:r>
            <w:bookmarkStart w:id="2" w:name="Text11"/>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2"/>
          </w:p>
        </w:tc>
      </w:tr>
    </w:tbl>
    <w:p w14:paraId="16D6E561" w14:textId="77777777" w:rsidR="00F4500C" w:rsidRDefault="00F4500C" w:rsidP="00875ADA">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40"/>
        <w:gridCol w:w="1344"/>
        <w:gridCol w:w="2582"/>
      </w:tblGrid>
      <w:tr w:rsidR="00875ADA" w14:paraId="5E0F4FFE" w14:textId="77777777" w:rsidTr="004877F3">
        <w:trPr>
          <w:trHeight w:hRule="exact" w:val="624"/>
        </w:trPr>
        <w:tc>
          <w:tcPr>
            <w:tcW w:w="7440" w:type="dxa"/>
          </w:tcPr>
          <w:p w14:paraId="41E92736" w14:textId="77777777" w:rsidR="00875ADA" w:rsidRPr="00F40CD5" w:rsidRDefault="00875ADA" w:rsidP="00875ADA">
            <w:pPr>
              <w:pStyle w:val="LetterText12pt"/>
            </w:pPr>
            <w:r>
              <w:t>Health Plan</w:t>
            </w:r>
          </w:p>
          <w:p w14:paraId="45C8B74B" w14:textId="149CE872" w:rsidR="00875ADA" w:rsidRPr="00F40CD5" w:rsidRDefault="00875ADA" w:rsidP="00875ADA">
            <w:pPr>
              <w:pStyle w:val="UserInput12pt"/>
            </w:pPr>
            <w:r>
              <w:rPr>
                <w:rStyle w:val="Strong"/>
              </w:rPr>
              <w:fldChar w:fldCharType="begin">
                <w:ffData>
                  <w:name w:val=""/>
                  <w:enabled/>
                  <w:calcOnExit w:val="0"/>
                  <w:statusText w:type="text" w:val="Enter Health Plan"/>
                  <w:textInput>
                    <w:maxLength w:val="5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1344" w:type="dxa"/>
            <w:tcBorders>
              <w:top w:val="single" w:sz="6" w:space="0" w:color="auto"/>
              <w:right w:val="single" w:sz="6" w:space="0" w:color="auto"/>
            </w:tcBorders>
            <w:vAlign w:val="bottom"/>
          </w:tcPr>
          <w:p w14:paraId="084C2EE9" w14:textId="1D774472" w:rsidR="00875ADA" w:rsidRPr="00F40CD5" w:rsidRDefault="00875ADA" w:rsidP="00875ADA">
            <w:pPr>
              <w:pStyle w:val="LetterText12pt"/>
            </w:pPr>
            <w:r>
              <w:fldChar w:fldCharType="begin">
                <w:ffData>
                  <w:name w:val="Check12"/>
                  <w:enabled/>
                  <w:calcOnExit w:val="0"/>
                  <w:statusText w:type="text" w:val="Select if Fee For Service"/>
                  <w:checkBox>
                    <w:sizeAuto/>
                    <w:default w:val="0"/>
                  </w:checkBox>
                </w:ffData>
              </w:fldChar>
            </w:r>
            <w:bookmarkStart w:id="3" w:name="Check12"/>
            <w:r>
              <w:instrText xml:space="preserve"> FORMCHECKBOX </w:instrText>
            </w:r>
            <w:r>
              <w:fldChar w:fldCharType="separate"/>
            </w:r>
            <w:r>
              <w:fldChar w:fldCharType="end"/>
            </w:r>
            <w:bookmarkEnd w:id="3"/>
            <w:r>
              <w:t xml:space="preserve"> FFS*</w:t>
            </w:r>
          </w:p>
        </w:tc>
        <w:tc>
          <w:tcPr>
            <w:tcW w:w="2582" w:type="dxa"/>
            <w:tcBorders>
              <w:left w:val="single" w:sz="6" w:space="0" w:color="auto"/>
            </w:tcBorders>
          </w:tcPr>
          <w:p w14:paraId="1F83DAF4" w14:textId="77777777" w:rsidR="00875ADA" w:rsidRPr="00F40CD5" w:rsidRDefault="00875ADA" w:rsidP="00875ADA">
            <w:pPr>
              <w:pStyle w:val="LetterText12pt"/>
            </w:pPr>
            <w:r>
              <w:t>Date</w:t>
            </w:r>
          </w:p>
          <w:p w14:paraId="209DBAAD" w14:textId="20738F4B" w:rsidR="00875ADA" w:rsidRPr="00F40CD5" w:rsidRDefault="00875ADA" w:rsidP="00875ADA">
            <w:pPr>
              <w:pStyle w:val="UserInput12pt"/>
            </w:pPr>
            <w:r>
              <w:rPr>
                <w:rStyle w:val="Strong"/>
              </w:rPr>
              <w:fldChar w:fldCharType="begin">
                <w:ffData>
                  <w:name w:val=""/>
                  <w:enabled/>
                  <w:calcOnExit w:val="0"/>
                  <w:statusText w:type="text" w:val="Enter Current Date (mm/dd/yyyy)"/>
                  <w:textInput>
                    <w:maxLength w:val="16"/>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3B129EA7" w14:textId="77777777" w:rsidR="00875ADA" w:rsidRDefault="00875ADA" w:rsidP="00875ADA">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4"/>
        <w:gridCol w:w="4080"/>
        <w:gridCol w:w="2582"/>
      </w:tblGrid>
      <w:tr w:rsidR="001B2144" w14:paraId="4D39D986" w14:textId="77777777" w:rsidTr="004877F3">
        <w:trPr>
          <w:trHeight w:hRule="exact" w:val="624"/>
        </w:trPr>
        <w:tc>
          <w:tcPr>
            <w:tcW w:w="4704" w:type="dxa"/>
            <w:tcBorders>
              <w:top w:val="single" w:sz="6" w:space="0" w:color="auto"/>
              <w:right w:val="single" w:sz="6" w:space="0" w:color="auto"/>
            </w:tcBorders>
          </w:tcPr>
          <w:p w14:paraId="57C7887B" w14:textId="60CC0AE5" w:rsidR="001B2144" w:rsidRPr="00F40CD5" w:rsidRDefault="001B2144" w:rsidP="000B33B3">
            <w:pPr>
              <w:pStyle w:val="LetterText12pt"/>
            </w:pPr>
            <w:r>
              <w:t>Beneficiary</w:t>
            </w:r>
          </w:p>
          <w:p w14:paraId="1CCBCEA5" w14:textId="66D6C74D" w:rsidR="001B2144" w:rsidRPr="00F40CD5" w:rsidRDefault="00E92483" w:rsidP="000B33B3">
            <w:pPr>
              <w:pStyle w:val="UserInput12pt"/>
            </w:pPr>
            <w:r>
              <w:rPr>
                <w:rStyle w:val="Strong"/>
              </w:rPr>
              <w:fldChar w:fldCharType="begin">
                <w:ffData>
                  <w:name w:val=""/>
                  <w:enabled/>
                  <w:calcOnExit w:val="0"/>
                  <w:statusText w:type="text" w:val="Enter Beneficiary"/>
                  <w:textInput>
                    <w:maxLength w:val="31"/>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4080" w:type="dxa"/>
            <w:tcBorders>
              <w:top w:val="single" w:sz="6" w:space="0" w:color="auto"/>
              <w:left w:val="single" w:sz="6" w:space="0" w:color="auto"/>
              <w:right w:val="single" w:sz="6" w:space="0" w:color="auto"/>
            </w:tcBorders>
          </w:tcPr>
          <w:p w14:paraId="51C3625D" w14:textId="31864E84" w:rsidR="001B2144" w:rsidRPr="00F40CD5" w:rsidRDefault="001B2144" w:rsidP="000B33B3">
            <w:pPr>
              <w:pStyle w:val="LetterText12pt"/>
            </w:pPr>
            <w:r>
              <w:t>Medicaid ID</w:t>
            </w:r>
          </w:p>
          <w:p w14:paraId="4FA15C21" w14:textId="2A09EDF6" w:rsidR="001B2144" w:rsidRPr="00F40CD5" w:rsidRDefault="00E92483" w:rsidP="000B33B3">
            <w:pPr>
              <w:pStyle w:val="UserInput12pt"/>
            </w:pPr>
            <w:r>
              <w:rPr>
                <w:rStyle w:val="Strong"/>
              </w:rPr>
              <w:fldChar w:fldCharType="begin">
                <w:ffData>
                  <w:name w:val=""/>
                  <w:enabled/>
                  <w:calcOnExit w:val="0"/>
                  <w:statusText w:type="text" w:val="Enter Medicaid ID"/>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582" w:type="dxa"/>
            <w:tcBorders>
              <w:left w:val="single" w:sz="6" w:space="0" w:color="auto"/>
            </w:tcBorders>
          </w:tcPr>
          <w:p w14:paraId="7C584FBA" w14:textId="59EE5208" w:rsidR="001B2144" w:rsidRPr="00F40CD5" w:rsidRDefault="001B2144" w:rsidP="000B33B3">
            <w:pPr>
              <w:pStyle w:val="LetterText12pt"/>
            </w:pPr>
            <w:r>
              <w:t>Date of Birth</w:t>
            </w:r>
          </w:p>
          <w:p w14:paraId="62F7886E" w14:textId="1CFCCBDC" w:rsidR="001B2144" w:rsidRPr="00F40CD5" w:rsidRDefault="00E92483" w:rsidP="000B33B3">
            <w:pPr>
              <w:pStyle w:val="UserInput12pt"/>
            </w:pPr>
            <w:r>
              <w:rPr>
                <w:rStyle w:val="Strong"/>
              </w:rPr>
              <w:fldChar w:fldCharType="begin">
                <w:ffData>
                  <w:name w:val=""/>
                  <w:enabled/>
                  <w:calcOnExit w:val="0"/>
                  <w:statusText w:type="text" w:val="Enter Beneficiary's Date of Birth (mm/dd/yyyy)"/>
                  <w:textInput>
                    <w:maxLength w:val="16"/>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3A70FDAE" w14:textId="77777777" w:rsidR="00394DB1" w:rsidRDefault="00394DB1" w:rsidP="001B2144">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B2144" w:rsidRPr="00E02712" w14:paraId="36B128B6" w14:textId="77777777" w:rsidTr="001B2144">
        <w:trPr>
          <w:trHeight w:val="360"/>
        </w:trPr>
        <w:tc>
          <w:tcPr>
            <w:tcW w:w="11366" w:type="dxa"/>
          </w:tcPr>
          <w:p w14:paraId="3B9AA4CD" w14:textId="4C3426FA" w:rsidR="001B2144" w:rsidRPr="00E02712" w:rsidRDefault="00315984" w:rsidP="001B2144">
            <w:pPr>
              <w:pStyle w:val="LetterText12pt"/>
              <w:spacing w:before="60"/>
            </w:pPr>
            <w:r>
              <w:fldChar w:fldCharType="begin">
                <w:ffData>
                  <w:name w:val="Check7"/>
                  <w:enabled/>
                  <w:calcOnExit w:val="0"/>
                  <w:statusText w:type="text" w:val="Select if Beneficiary enrolled in MIHP, Prenatal or Infant Care Communication is attached"/>
                  <w:checkBox>
                    <w:sizeAuto/>
                    <w:default w:val="0"/>
                  </w:checkBox>
                </w:ffData>
              </w:fldChar>
            </w:r>
            <w:bookmarkStart w:id="4" w:name="Check7"/>
            <w:r>
              <w:instrText xml:space="preserve"> FORMCHECKBOX </w:instrText>
            </w:r>
            <w:r>
              <w:fldChar w:fldCharType="separate"/>
            </w:r>
            <w:r>
              <w:fldChar w:fldCharType="end"/>
            </w:r>
            <w:bookmarkEnd w:id="4"/>
            <w:r w:rsidR="001B2144">
              <w:t xml:space="preserve"> </w:t>
            </w:r>
            <w:r w:rsidR="001B2144" w:rsidRPr="001B2144">
              <w:t>Beneficiary enrolled in MIHP</w:t>
            </w:r>
            <w:r w:rsidR="00E92483">
              <w:t xml:space="preserve"> (</w:t>
            </w:r>
            <w:r w:rsidR="001B2144" w:rsidRPr="001B2144">
              <w:t>Prenatal or Infant Care Communication attached</w:t>
            </w:r>
            <w:r w:rsidR="00E92483">
              <w:t>)</w:t>
            </w:r>
            <w:r w:rsidR="001B2144" w:rsidRPr="001B2144">
              <w:t>.</w:t>
            </w:r>
          </w:p>
        </w:tc>
      </w:tr>
    </w:tbl>
    <w:p w14:paraId="6B6B62EB" w14:textId="77777777" w:rsidR="001B2144" w:rsidRDefault="001B2144" w:rsidP="001B2144">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B2144" w:rsidRPr="00E02712" w14:paraId="5BAC7D80" w14:textId="77777777" w:rsidTr="00E92483">
        <w:trPr>
          <w:trHeight w:val="240"/>
        </w:trPr>
        <w:tc>
          <w:tcPr>
            <w:tcW w:w="11366" w:type="dxa"/>
          </w:tcPr>
          <w:p w14:paraId="11BEB182" w14:textId="7FF6C3F1" w:rsidR="001B2144" w:rsidRPr="00E02712" w:rsidRDefault="001B2144" w:rsidP="00E92483">
            <w:pPr>
              <w:pStyle w:val="LetterText12pt"/>
              <w:spacing w:before="80"/>
            </w:pPr>
            <w:r>
              <w:fldChar w:fldCharType="begin">
                <w:ffData>
                  <w:name w:val=""/>
                  <w:enabled/>
                  <w:calcOnExit w:val="0"/>
                  <w:statusText w:type="text" w:val="Select if Beneficiary transferred to our MIHP from another MIHP"/>
                  <w:checkBox>
                    <w:sizeAuto/>
                    <w:default w:val="0"/>
                  </w:checkBox>
                </w:ffData>
              </w:fldChar>
            </w:r>
            <w:r>
              <w:instrText xml:space="preserve"> FORMCHECKBOX </w:instrText>
            </w:r>
            <w:r>
              <w:fldChar w:fldCharType="separate"/>
            </w:r>
            <w:r>
              <w:fldChar w:fldCharType="end"/>
            </w:r>
            <w:r>
              <w:t xml:space="preserve"> </w:t>
            </w:r>
            <w:r w:rsidRPr="001B2144">
              <w:t>Beneficiary transferred to our MIHP from another MIHP.</w:t>
            </w:r>
          </w:p>
        </w:tc>
      </w:tr>
    </w:tbl>
    <w:p w14:paraId="025A4285" w14:textId="77777777" w:rsidR="001B2144" w:rsidRDefault="001B2144" w:rsidP="001B2144">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B2144" w:rsidRPr="00E02712" w14:paraId="05D196F3" w14:textId="77777777" w:rsidTr="00E92483">
        <w:trPr>
          <w:trHeight w:val="240"/>
        </w:trPr>
        <w:tc>
          <w:tcPr>
            <w:tcW w:w="11366" w:type="dxa"/>
          </w:tcPr>
          <w:p w14:paraId="5BB6907B" w14:textId="50A63980" w:rsidR="001B2144" w:rsidRPr="00E02712" w:rsidRDefault="001B2144" w:rsidP="00E92483">
            <w:pPr>
              <w:pStyle w:val="LetterText12pt"/>
              <w:spacing w:before="80"/>
            </w:pPr>
            <w:r>
              <w:fldChar w:fldCharType="begin">
                <w:ffData>
                  <w:name w:val=""/>
                  <w:enabled/>
                  <w:calcOnExit w:val="0"/>
                  <w:statusText w:type="text" w:val="Select if notification to new medical care provider, Prenatal or Infant Care Communication is attached"/>
                  <w:checkBox>
                    <w:sizeAuto/>
                    <w:default w:val="0"/>
                  </w:checkBox>
                </w:ffData>
              </w:fldChar>
            </w:r>
            <w:r>
              <w:instrText xml:space="preserve"> FORMCHECKBOX </w:instrText>
            </w:r>
            <w:r>
              <w:fldChar w:fldCharType="separate"/>
            </w:r>
            <w:r>
              <w:fldChar w:fldCharType="end"/>
            </w:r>
            <w:r>
              <w:t xml:space="preserve"> </w:t>
            </w:r>
            <w:r w:rsidRPr="001B2144">
              <w:t>Notification to new medical care provider</w:t>
            </w:r>
            <w:r w:rsidR="00E92483">
              <w:t xml:space="preserve"> (</w:t>
            </w:r>
            <w:r w:rsidRPr="001B2144">
              <w:t>Prenatal or Infant Care Communication attached</w:t>
            </w:r>
            <w:r w:rsidR="00E92483">
              <w:t>)</w:t>
            </w:r>
            <w:r>
              <w:t>.</w:t>
            </w:r>
          </w:p>
        </w:tc>
      </w:tr>
    </w:tbl>
    <w:p w14:paraId="5498930F" w14:textId="77777777" w:rsidR="001B2144" w:rsidRDefault="001B2144" w:rsidP="001B2144">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B2144" w:rsidRPr="00E02712" w14:paraId="6EBB5917" w14:textId="77777777" w:rsidTr="00E92483">
        <w:trPr>
          <w:trHeight w:val="240"/>
        </w:trPr>
        <w:tc>
          <w:tcPr>
            <w:tcW w:w="11366" w:type="dxa"/>
          </w:tcPr>
          <w:p w14:paraId="7C4E9BC9" w14:textId="2442BE2E" w:rsidR="001B2144" w:rsidRPr="00E02712" w:rsidRDefault="001B2144" w:rsidP="00E92483">
            <w:pPr>
              <w:pStyle w:val="LetterText12pt"/>
              <w:spacing w:before="80"/>
            </w:pPr>
            <w:r>
              <w:fldChar w:fldCharType="begin">
                <w:ffData>
                  <w:name w:val=""/>
                  <w:enabled/>
                  <w:calcOnExit w:val="0"/>
                  <w:statusText w:type="text" w:val="Select if Beneficiary discharged from MIHP; Discharge Summary is attached"/>
                  <w:checkBox>
                    <w:sizeAuto/>
                    <w:default w:val="0"/>
                  </w:checkBox>
                </w:ffData>
              </w:fldChar>
            </w:r>
            <w:r>
              <w:instrText xml:space="preserve"> FORMCHECKBOX </w:instrText>
            </w:r>
            <w:r>
              <w:fldChar w:fldCharType="separate"/>
            </w:r>
            <w:r>
              <w:fldChar w:fldCharType="end"/>
            </w:r>
            <w:r>
              <w:t xml:space="preserve"> </w:t>
            </w:r>
            <w:r w:rsidRPr="001B2144">
              <w:t>Beneficiary discharged from MIHP</w:t>
            </w:r>
            <w:r w:rsidR="00E92483">
              <w:t xml:space="preserve"> (</w:t>
            </w:r>
            <w:r w:rsidRPr="001B2144">
              <w:t>Discharge Summary attached</w:t>
            </w:r>
            <w:r w:rsidR="00E92483">
              <w:t>)</w:t>
            </w:r>
            <w:r w:rsidRPr="001B2144">
              <w:t>.</w:t>
            </w:r>
          </w:p>
        </w:tc>
      </w:tr>
    </w:tbl>
    <w:p w14:paraId="5F7E7D92" w14:textId="77777777" w:rsidR="001B2144" w:rsidRDefault="001B2144" w:rsidP="001B2144">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B2144" w14:paraId="2ECECB20" w14:textId="77777777" w:rsidTr="00E92483">
        <w:trPr>
          <w:trHeight w:val="2400"/>
        </w:trPr>
        <w:tc>
          <w:tcPr>
            <w:tcW w:w="11366" w:type="dxa"/>
          </w:tcPr>
          <w:p w14:paraId="3F554B62" w14:textId="2B175D0F" w:rsidR="001B2144" w:rsidRPr="00F40CD5" w:rsidRDefault="001B2144" w:rsidP="000B33B3">
            <w:pPr>
              <w:pStyle w:val="LetterText12pt"/>
            </w:pPr>
            <w:r>
              <w:t>Comments</w:t>
            </w:r>
          </w:p>
          <w:p w14:paraId="4639B482" w14:textId="424F49AB" w:rsidR="001B2144" w:rsidRPr="00772DAF" w:rsidRDefault="00227AA0" w:rsidP="000B33B3">
            <w:pPr>
              <w:pStyle w:val="UserInput12pt"/>
              <w:rPr>
                <w:rStyle w:val="Strong"/>
              </w:rPr>
            </w:pPr>
            <w:r>
              <w:rPr>
                <w:rStyle w:val="Strong"/>
              </w:rPr>
              <w:fldChar w:fldCharType="begin">
                <w:ffData>
                  <w:name w:val="Text13"/>
                  <w:enabled/>
                  <w:calcOnExit w:val="0"/>
                  <w:statusText w:type="text" w:val="Enter any comments here"/>
                  <w:textInput/>
                </w:ffData>
              </w:fldChar>
            </w:r>
            <w:bookmarkStart w:id="5" w:name="Text13"/>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5"/>
          </w:p>
        </w:tc>
      </w:tr>
    </w:tbl>
    <w:p w14:paraId="49A711F3" w14:textId="77777777" w:rsidR="00772DAF" w:rsidRPr="00772DAF" w:rsidRDefault="00772DAF" w:rsidP="00772DAF">
      <w:pPr>
        <w:pStyle w:val="LineSpacer"/>
        <w:rPr>
          <w:rStyle w:val="Strong"/>
          <w:b/>
          <w:bCs w:val="0"/>
        </w:rPr>
      </w:pPr>
    </w:p>
    <w:p w14:paraId="3A9B07D6" w14:textId="77777777" w:rsidR="00315984" w:rsidRDefault="00315984" w:rsidP="00772DAF">
      <w:pPr>
        <w:pStyle w:val="LetterText12pt"/>
        <w:sectPr w:rsidR="00315984" w:rsidSect="00315984">
          <w:type w:val="continuous"/>
          <w:pgSz w:w="12240" w:h="15840"/>
          <w:pgMar w:top="432" w:right="432" w:bottom="432" w:left="432" w:header="0" w:footer="432" w:gutter="0"/>
          <w:cols w:space="720"/>
          <w:docGrid w:linePitch="36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772DAF" w:rsidRPr="00E02712" w14:paraId="2957C016" w14:textId="77777777" w:rsidTr="00772DAF">
        <w:trPr>
          <w:trHeight w:val="384"/>
        </w:trPr>
        <w:tc>
          <w:tcPr>
            <w:tcW w:w="11366" w:type="dxa"/>
            <w:vAlign w:val="center"/>
          </w:tcPr>
          <w:p w14:paraId="29688234" w14:textId="34B3F941" w:rsidR="00772DAF" w:rsidRPr="00E02712" w:rsidRDefault="00772DAF" w:rsidP="00772DAF">
            <w:pPr>
              <w:pStyle w:val="LetterText12pt"/>
            </w:pPr>
            <w:r w:rsidRPr="00772DAF">
              <w:t>If you have questions or comments about MIHP services provided to this beneficiary, please contact:</w:t>
            </w:r>
          </w:p>
        </w:tc>
      </w:tr>
    </w:tbl>
    <w:p w14:paraId="726585E4" w14:textId="77777777" w:rsidR="001B2144" w:rsidRDefault="001B2144" w:rsidP="00772DAF">
      <w:pPr>
        <w:pStyle w:val="LineSpacer"/>
      </w:pPr>
    </w:p>
    <w:p w14:paraId="688876F4" w14:textId="77777777" w:rsidR="00315984" w:rsidRDefault="00315984" w:rsidP="000B33B3">
      <w:pPr>
        <w:pStyle w:val="LetterText12pt"/>
        <w:sectPr w:rsidR="00315984" w:rsidSect="00315984">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single" w:sz="6" w:space="0" w:color="auto"/>
          <w:left w:val="none" w:sz="0" w:space="0" w:color="auto"/>
          <w:bottom w:val="single" w:sz="6"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2"/>
        <w:gridCol w:w="2846"/>
      </w:tblGrid>
      <w:tr w:rsidR="001B2144" w14:paraId="4853763B" w14:textId="77777777" w:rsidTr="004877F3">
        <w:trPr>
          <w:trHeight w:hRule="exact" w:val="624"/>
        </w:trPr>
        <w:tc>
          <w:tcPr>
            <w:tcW w:w="5688" w:type="dxa"/>
            <w:tcBorders>
              <w:top w:val="single" w:sz="6" w:space="0" w:color="auto"/>
              <w:bottom w:val="single" w:sz="6" w:space="0" w:color="auto"/>
              <w:right w:val="single" w:sz="6" w:space="0" w:color="auto"/>
            </w:tcBorders>
          </w:tcPr>
          <w:p w14:paraId="0AB0184D" w14:textId="68713722" w:rsidR="001B2144" w:rsidRPr="00F40CD5" w:rsidRDefault="00772DAF" w:rsidP="000B33B3">
            <w:pPr>
              <w:pStyle w:val="LetterText12pt"/>
            </w:pPr>
            <w:r>
              <w:t>MIHP Staff Name</w:t>
            </w:r>
          </w:p>
          <w:p w14:paraId="20A0E56A" w14:textId="7F35D198" w:rsidR="001B2144" w:rsidRDefault="00315984" w:rsidP="00315984">
            <w:pPr>
              <w:pStyle w:val="UserInput12pt"/>
              <w:ind w:left="-36"/>
            </w:pPr>
            <w:r w:rsidRPr="00315984">
              <w:rPr>
                <w:rFonts w:cs="Courier New"/>
                <w:b/>
                <w:bCs/>
                <w:sz w:val="2"/>
                <w:szCs w:val="2"/>
              </w:rPr>
              <w:fldChar w:fldCharType="begin">
                <w:ffData>
                  <w:name w:val="Text12"/>
                  <w:enabled/>
                  <w:calcOnExit w:val="0"/>
                  <w:textInput>
                    <w:maxLength w:val="1"/>
                  </w:textInput>
                </w:ffData>
              </w:fldChar>
            </w:r>
            <w:r w:rsidRPr="00315984">
              <w:rPr>
                <w:rFonts w:cs="Courier New"/>
                <w:b/>
                <w:bCs/>
                <w:sz w:val="2"/>
                <w:szCs w:val="2"/>
              </w:rPr>
              <w:instrText xml:space="preserve"> FORMTEXT </w:instrText>
            </w:r>
            <w:r w:rsidRPr="00315984">
              <w:rPr>
                <w:rFonts w:cs="Courier New"/>
                <w:b/>
                <w:bCs/>
                <w:sz w:val="2"/>
                <w:szCs w:val="2"/>
              </w:rPr>
            </w:r>
            <w:r w:rsidRPr="00315984">
              <w:rPr>
                <w:rFonts w:cs="Courier New"/>
                <w:b/>
                <w:bCs/>
                <w:sz w:val="2"/>
                <w:szCs w:val="2"/>
              </w:rPr>
              <w:fldChar w:fldCharType="separate"/>
            </w:r>
            <w:r w:rsidRPr="00315984">
              <w:rPr>
                <w:rFonts w:cs="Courier New"/>
                <w:b/>
                <w:bCs/>
                <w:noProof/>
                <w:sz w:val="2"/>
                <w:szCs w:val="2"/>
              </w:rPr>
              <w:t> </w:t>
            </w:r>
            <w:r w:rsidRPr="00315984">
              <w:rPr>
                <w:rFonts w:cs="Courier New"/>
                <w:b/>
                <w:bCs/>
                <w:sz w:val="2"/>
                <w:szCs w:val="2"/>
              </w:rPr>
              <w:fldChar w:fldCharType="end"/>
            </w:r>
            <w:r>
              <w:rPr>
                <w:rStyle w:val="Strong"/>
              </w:rPr>
              <w:fldChar w:fldCharType="begin">
                <w:ffData>
                  <w:name w:val=""/>
                  <w:enabled/>
                  <w:calcOnExit w:val="0"/>
                  <w:statusText w:type="text" w:val="Enter MIHP Staff's Name"/>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2" w:type="dxa"/>
            <w:tcBorders>
              <w:top w:val="single" w:sz="6" w:space="0" w:color="auto"/>
              <w:left w:val="single" w:sz="6" w:space="0" w:color="auto"/>
              <w:bottom w:val="single" w:sz="6" w:space="0" w:color="auto"/>
              <w:right w:val="single" w:sz="6" w:space="0" w:color="auto"/>
            </w:tcBorders>
          </w:tcPr>
          <w:p w14:paraId="578DEA20" w14:textId="79FC5BE2" w:rsidR="001B2144" w:rsidRPr="00F40CD5" w:rsidRDefault="00772DAF" w:rsidP="000B33B3">
            <w:pPr>
              <w:pStyle w:val="LetterText12pt"/>
            </w:pPr>
            <w:r>
              <w:t>Telephone Number</w:t>
            </w:r>
          </w:p>
          <w:p w14:paraId="7A5BA690" w14:textId="0E2EF0C0" w:rsidR="001B2144" w:rsidRDefault="00315984" w:rsidP="000B33B3">
            <w:pPr>
              <w:pStyle w:val="UserInput12pt"/>
            </w:pPr>
            <w:r>
              <w:rPr>
                <w:rStyle w:val="Strong"/>
              </w:rPr>
              <w:fldChar w:fldCharType="begin">
                <w:ffData>
                  <w:name w:val="Text4"/>
                  <w:enabled/>
                  <w:calcOnExit w:val="0"/>
                  <w:statusText w:type="text" w:val="Enter MIHP Staff's Telephone Number"/>
                  <w:textInput>
                    <w:maxLength w:val="18"/>
                  </w:textInput>
                </w:ffData>
              </w:fldChar>
            </w:r>
            <w:bookmarkStart w:id="6" w:name="Text4"/>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6"/>
          </w:p>
        </w:tc>
        <w:tc>
          <w:tcPr>
            <w:tcW w:w="2846" w:type="dxa"/>
            <w:tcBorders>
              <w:left w:val="single" w:sz="6" w:space="0" w:color="auto"/>
            </w:tcBorders>
          </w:tcPr>
          <w:p w14:paraId="2911D375" w14:textId="15983786" w:rsidR="001B2144" w:rsidRPr="00F40CD5" w:rsidRDefault="00772DAF" w:rsidP="000B33B3">
            <w:pPr>
              <w:pStyle w:val="LetterText12pt"/>
            </w:pPr>
            <w:r>
              <w:t>Fax Number</w:t>
            </w:r>
          </w:p>
          <w:p w14:paraId="2BE9EDC5" w14:textId="6F02C03A" w:rsidR="001B2144" w:rsidRDefault="00315984" w:rsidP="000B33B3">
            <w:pPr>
              <w:pStyle w:val="UserInput12pt"/>
            </w:pPr>
            <w:r>
              <w:rPr>
                <w:rStyle w:val="Strong"/>
              </w:rPr>
              <w:fldChar w:fldCharType="begin">
                <w:ffData>
                  <w:name w:val=""/>
                  <w:enabled/>
                  <w:calcOnExit w:val="0"/>
                  <w:statusText w:type="text" w:val="Enter MIHP Staff's Fax Number"/>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7238292" w14:textId="77777777" w:rsidR="001B2144" w:rsidRDefault="001B2144" w:rsidP="00772DAF">
      <w:pPr>
        <w:pStyle w:val="LineSpace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772DAF" w14:paraId="2CC9866A" w14:textId="77777777" w:rsidTr="004877F3">
        <w:trPr>
          <w:trHeight w:hRule="exact" w:val="624"/>
        </w:trPr>
        <w:tc>
          <w:tcPr>
            <w:tcW w:w="11366" w:type="dxa"/>
          </w:tcPr>
          <w:p w14:paraId="19D6B622" w14:textId="10979BAE" w:rsidR="00772DAF" w:rsidRPr="00F40CD5" w:rsidRDefault="00772DAF" w:rsidP="000B33B3">
            <w:pPr>
              <w:pStyle w:val="LetterText12pt"/>
            </w:pPr>
            <w:r>
              <w:t>MIHP Agency Name</w:t>
            </w:r>
          </w:p>
          <w:p w14:paraId="5D15EA47" w14:textId="15A8FA24" w:rsidR="00772DAF" w:rsidRDefault="00315984" w:rsidP="000B33B3">
            <w:pPr>
              <w:pStyle w:val="UserInput12pt"/>
            </w:pPr>
            <w:r>
              <w:rPr>
                <w:rStyle w:val="Strong"/>
              </w:rPr>
              <w:fldChar w:fldCharType="begin">
                <w:ffData>
                  <w:name w:val="Text1"/>
                  <w:enabled/>
                  <w:calcOnExit w:val="0"/>
                  <w:statusText w:type="text" w:val="Enter MIHP Agency Name"/>
                  <w:textInput>
                    <w:maxLength w:val="77"/>
                  </w:textInput>
                </w:ffData>
              </w:fldChar>
            </w:r>
            <w:bookmarkStart w:id="7" w:name="Text1"/>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7"/>
          </w:p>
        </w:tc>
      </w:tr>
    </w:tbl>
    <w:p w14:paraId="56486327" w14:textId="77777777" w:rsidR="00315984" w:rsidRDefault="00315984" w:rsidP="00315984">
      <w:pPr>
        <w:pStyle w:val="LineSpacer"/>
        <w:rPr>
          <w:rStyle w:val="Strong"/>
          <w:vanish/>
          <w:color w:val="385623" w:themeColor="accent6" w:themeShade="80"/>
        </w:rPr>
        <w:sectPr w:rsidR="00315984" w:rsidSect="00315984">
          <w:type w:val="continuous"/>
          <w:pgSz w:w="12240" w:h="15840"/>
          <w:pgMar w:top="432" w:right="432" w:bottom="432" w:left="432" w:header="0" w:footer="432" w:gutter="0"/>
          <w:cols w:space="720"/>
          <w:docGrid w:linePitch="360"/>
        </w:sectPr>
      </w:pPr>
    </w:p>
    <w:p w14:paraId="55E6B4AB" w14:textId="77777777" w:rsidR="002400B8" w:rsidRPr="002400B8" w:rsidRDefault="002400B8" w:rsidP="002400B8">
      <w:pPr>
        <w:pStyle w:val="LetterText12pt"/>
        <w:spacing w:before="0"/>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p w14:paraId="0EADE562" w14:textId="77777777" w:rsidR="00394DB1" w:rsidRPr="00772DAF" w:rsidRDefault="00394DB1" w:rsidP="00772DAF">
      <w:pPr>
        <w:pStyle w:val="LetterText12pt"/>
        <w:spacing w:line="120" w:lineRule="exact"/>
        <w:rPr>
          <w:sz w:val="2"/>
          <w:szCs w:val="2"/>
        </w:r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394DB1" w14:paraId="46FB6433" w14:textId="77777777" w:rsidTr="00C52FCE">
        <w:trPr>
          <w:trHeight w:val="624"/>
        </w:trPr>
        <w:tc>
          <w:tcPr>
            <w:tcW w:w="11366" w:type="dxa"/>
            <w:tcBorders>
              <w:top w:val="single" w:sz="6" w:space="0" w:color="auto"/>
              <w:left w:val="single" w:sz="6" w:space="0" w:color="auto"/>
              <w:bottom w:val="single" w:sz="6" w:space="0" w:color="auto"/>
              <w:right w:val="single" w:sz="6" w:space="0" w:color="auto"/>
            </w:tcBorders>
          </w:tcPr>
          <w:p w14:paraId="40458B3C" w14:textId="77777777" w:rsidR="00394DB1" w:rsidRDefault="00D82729" w:rsidP="00B739F2">
            <w:pPr>
              <w:pStyle w:val="LetterText12pt"/>
              <w:spacing w:before="40" w:after="40"/>
              <w:ind w:left="0" w:right="0"/>
            </w:pPr>
            <w:r w:rsidRPr="007B0359">
              <w:t xml:space="preserve">The Michigan Department of Health and Human Services (MDHHS) does not discriminate against any individual or group </w:t>
            </w:r>
            <w:proofErr w:type="gramStart"/>
            <w:r w:rsidRPr="007B0359">
              <w:t>on the basis of</w:t>
            </w:r>
            <w:proofErr w:type="gramEnd"/>
            <w:r w:rsidRPr="007B0359">
              <w:t xml:space="preserve"> race, national origin, color, sex, disability, religion, age, height, weight, familial status, partisan considerations, or genetic information. Sex-based discrimination includes, but is not limited to, discrimination based on sexual orientation, gender identity, gender expression, sex characteristics, and pregnancy.</w:t>
            </w:r>
          </w:p>
        </w:tc>
      </w:tr>
    </w:tbl>
    <w:p w14:paraId="1DC22BFA" w14:textId="5EDD1007" w:rsidR="00227AA0" w:rsidRDefault="00227AA0" w:rsidP="00E92483">
      <w:pPr>
        <w:pStyle w:val="LineSpacer"/>
      </w:pPr>
      <w:r>
        <w:br w:type="page"/>
      </w:r>
    </w:p>
    <w:p w14:paraId="0DA12CA3" w14:textId="14E1A2F5" w:rsidR="00227AA0" w:rsidRPr="00227AA0" w:rsidRDefault="00227AA0" w:rsidP="00227AA0">
      <w:pPr>
        <w:pStyle w:val="FormTitle12pt"/>
        <w:spacing w:after="180"/>
        <w:rPr>
          <w:rStyle w:val="Strong"/>
        </w:rPr>
      </w:pPr>
      <w:r w:rsidRPr="00227AA0">
        <w:rPr>
          <w:rStyle w:val="Strong"/>
        </w:rPr>
        <w:lastRenderedPageBreak/>
        <w:t>BENEFICIARY STATUS NOTIFICATION</w:t>
      </w:r>
      <w:r>
        <w:rPr>
          <w:rStyle w:val="Strong"/>
        </w:rPr>
        <w:t xml:space="preserve"> INSTRUCTIONS</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227AA0" w14:paraId="59BCAABA" w14:textId="77777777" w:rsidTr="00A477B3">
        <w:trPr>
          <w:trHeight w:hRule="exact" w:val="48"/>
        </w:trPr>
        <w:tc>
          <w:tcPr>
            <w:tcW w:w="11366" w:type="dxa"/>
          </w:tcPr>
          <w:p w14:paraId="500B39FE" w14:textId="77777777" w:rsidR="00227AA0" w:rsidRDefault="00227AA0" w:rsidP="00A477B3">
            <w:pPr>
              <w:pStyle w:val="LetterText12pt"/>
            </w:pPr>
          </w:p>
        </w:tc>
      </w:tr>
    </w:tbl>
    <w:p w14:paraId="7821394E" w14:textId="77777777" w:rsidR="00227AA0" w:rsidRDefault="00227AA0" w:rsidP="00227AA0">
      <w:pPr>
        <w:pStyle w:val="LetterText12pt"/>
        <w:spacing w:before="60" w:after="180"/>
      </w:pPr>
      <w:r>
        <w:t>These instructions are intended to clarify data fields. If you have additional questions, please contact the MDHHS MIHP Team.</w:t>
      </w:r>
    </w:p>
    <w:p w14:paraId="022EA42A" w14:textId="29BBFA96" w:rsidR="00227AA0" w:rsidRDefault="00227AA0" w:rsidP="00227AA0">
      <w:pPr>
        <w:pStyle w:val="LetterText12pt"/>
        <w:spacing w:before="60" w:after="180"/>
      </w:pPr>
      <w:r>
        <w:t>The Beneficiary Status Notification form letter is used to communicate with the beneficiary’s medical care provider in four situations. Check the appropriate box and attach the specified document or note additional information on the letter itself.</w:t>
      </w:r>
    </w:p>
    <w:p w14:paraId="47232177" w14:textId="545012BB" w:rsidR="00E92483" w:rsidRDefault="00E92483" w:rsidP="00E050C9">
      <w:pPr>
        <w:pStyle w:val="LetterText12pt"/>
        <w:spacing w:before="60" w:after="180"/>
      </w:pPr>
      <w:r>
        <w:t>Medical Care Provider or Clinic (Phone, Fax, Email, Address): Insert the beneficiary’s medical care provider or clinic’s name and the contact information that will be used to send this form to that office. If a specific type of contact information is not known, you may leave the area blank or add N/A.</w:t>
      </w:r>
    </w:p>
    <w:p w14:paraId="49BE31A9" w14:textId="0D5C9896" w:rsidR="00E92483" w:rsidRDefault="00E92483" w:rsidP="00E050C9">
      <w:pPr>
        <w:pStyle w:val="LetterText12pt"/>
        <w:spacing w:before="60" w:after="180"/>
      </w:pPr>
      <w:r>
        <w:t xml:space="preserve">Health Plan, Date: </w:t>
      </w:r>
      <w:r w:rsidR="00875ADA" w:rsidRPr="00875ADA">
        <w:t>Insert the name of the beneficiary’s Health Plan or check FFS (Fee-For-Service) and insert the date the form is completed.</w:t>
      </w:r>
    </w:p>
    <w:p w14:paraId="5E249343" w14:textId="12E01122" w:rsidR="00E92483" w:rsidRDefault="00E92483" w:rsidP="00E050C9">
      <w:pPr>
        <w:pStyle w:val="LetterText12pt"/>
        <w:spacing w:before="60" w:after="180"/>
      </w:pPr>
      <w:r>
        <w:t>Beneficiary, Medicaid ID, Date of Birth: Insert beneficiary’s name, their Medicaid ID and date of birth.</w:t>
      </w:r>
    </w:p>
    <w:p w14:paraId="41F224F1" w14:textId="0E41BD4A" w:rsidR="00227AA0" w:rsidRDefault="00237E76" w:rsidP="00227AA0">
      <w:pPr>
        <w:pStyle w:val="LetterText12pt"/>
        <w:spacing w:before="0" w:after="180"/>
        <w:ind w:left="432" w:hanging="456"/>
      </w:pPr>
      <w:r>
        <w:fldChar w:fldCharType="begin">
          <w:ffData>
            <w:name w:val="Check8"/>
            <w:enabled w:val="0"/>
            <w:calcOnExit w:val="0"/>
            <w:checkBox>
              <w:sizeAuto/>
              <w:default w:val="0"/>
            </w:checkBox>
          </w:ffData>
        </w:fldChar>
      </w:r>
      <w:bookmarkStart w:id="8" w:name="Check8"/>
      <w:r>
        <w:instrText xml:space="preserve"> FORMCHECKBOX </w:instrText>
      </w:r>
      <w:r>
        <w:fldChar w:fldCharType="separate"/>
      </w:r>
      <w:r>
        <w:fldChar w:fldCharType="end"/>
      </w:r>
      <w:bookmarkEnd w:id="8"/>
      <w:r w:rsidR="00227AA0">
        <w:tab/>
      </w:r>
      <w:r w:rsidR="00227AA0" w:rsidRPr="00227AA0">
        <w:t>Beneficiary enrolled in MIHP</w:t>
      </w:r>
      <w:r w:rsidR="00E050C9">
        <w:t xml:space="preserve"> (</w:t>
      </w:r>
      <w:r w:rsidR="00227AA0" w:rsidRPr="00227AA0">
        <w:t>Prenatal or Infant Care Communication</w:t>
      </w:r>
      <w:r w:rsidR="00E050C9">
        <w:t>)</w:t>
      </w:r>
      <w:r w:rsidR="00227AA0" w:rsidRPr="00227AA0">
        <w:t xml:space="preserve"> attached.</w:t>
      </w:r>
    </w:p>
    <w:p w14:paraId="251F94C7" w14:textId="77777777" w:rsidR="00227AA0" w:rsidRDefault="00227AA0" w:rsidP="00227AA0">
      <w:pPr>
        <w:pStyle w:val="LetterText12pt"/>
        <w:numPr>
          <w:ilvl w:val="0"/>
          <w:numId w:val="2"/>
        </w:numPr>
        <w:spacing w:before="0" w:after="180"/>
        <w:ind w:left="840" w:hanging="360"/>
      </w:pPr>
      <w:r>
        <w:t>Attach the completed Prenatal or Infant Care Communication form.</w:t>
      </w:r>
    </w:p>
    <w:p w14:paraId="5501A8EF" w14:textId="029016F4" w:rsidR="00227AA0" w:rsidRDefault="00227AA0" w:rsidP="00227AA0">
      <w:pPr>
        <w:pStyle w:val="LetterText12pt"/>
        <w:numPr>
          <w:ilvl w:val="0"/>
          <w:numId w:val="2"/>
        </w:numPr>
        <w:spacing w:before="0" w:after="180"/>
        <w:ind w:left="840" w:hanging="360"/>
      </w:pPr>
      <w:r>
        <w:t xml:space="preserve">The </w:t>
      </w:r>
      <w:r w:rsidR="00E050C9">
        <w:t>medical care provider</w:t>
      </w:r>
      <w:r>
        <w:t xml:space="preserve"> must be notified of MIHP enrollment within 14 </w:t>
      </w:r>
      <w:r w:rsidR="00E050C9">
        <w:t xml:space="preserve">calendar </w:t>
      </w:r>
      <w:r>
        <w:t>days after the Risk Identifier visit is completed</w:t>
      </w:r>
      <w:r w:rsidR="00315984">
        <w:t xml:space="preserve"> or 14</w:t>
      </w:r>
      <w:r w:rsidR="00E050C9">
        <w:t xml:space="preserve"> calendar</w:t>
      </w:r>
      <w:r w:rsidR="00315984">
        <w:t xml:space="preserve"> days after the identification of a medical provider</w:t>
      </w:r>
      <w:r>
        <w:t>.</w:t>
      </w:r>
    </w:p>
    <w:p w14:paraId="263F4427" w14:textId="548B39B9" w:rsidR="00227AA0" w:rsidRDefault="00237E76" w:rsidP="00227AA0">
      <w:pPr>
        <w:pStyle w:val="LetterText12pt"/>
        <w:spacing w:before="0" w:after="180"/>
        <w:ind w:left="432" w:hanging="456"/>
      </w:pPr>
      <w:r>
        <w:fldChar w:fldCharType="begin">
          <w:ffData>
            <w:name w:val="Check9"/>
            <w:enabled w:val="0"/>
            <w:calcOnExit w:val="0"/>
            <w:checkBox>
              <w:sizeAuto/>
              <w:default w:val="0"/>
            </w:checkBox>
          </w:ffData>
        </w:fldChar>
      </w:r>
      <w:bookmarkStart w:id="9" w:name="Check9"/>
      <w:r>
        <w:instrText xml:space="preserve"> FORMCHECKBOX </w:instrText>
      </w:r>
      <w:r>
        <w:fldChar w:fldCharType="separate"/>
      </w:r>
      <w:r>
        <w:fldChar w:fldCharType="end"/>
      </w:r>
      <w:bookmarkEnd w:id="9"/>
      <w:r w:rsidR="00227AA0">
        <w:tab/>
      </w:r>
      <w:r w:rsidR="00315984" w:rsidRPr="00315984">
        <w:t>Beneficiary transferred to our MIHP from another MIHP.</w:t>
      </w:r>
    </w:p>
    <w:p w14:paraId="2BA38BC3" w14:textId="105358A8" w:rsidR="00227AA0" w:rsidRDefault="00E050C9" w:rsidP="00315984">
      <w:pPr>
        <w:pStyle w:val="LetterText12pt"/>
        <w:numPr>
          <w:ilvl w:val="0"/>
          <w:numId w:val="4"/>
        </w:numPr>
        <w:spacing w:before="0" w:after="180"/>
        <w:ind w:left="840"/>
      </w:pPr>
      <w:r>
        <w:t>C</w:t>
      </w:r>
      <w:r w:rsidR="00315984" w:rsidRPr="00315984">
        <w:t>heck the box. You need not provide any additional information.</w:t>
      </w:r>
    </w:p>
    <w:p w14:paraId="4E751180" w14:textId="65008B27" w:rsidR="00227AA0" w:rsidRDefault="00237E76" w:rsidP="00227AA0">
      <w:pPr>
        <w:pStyle w:val="LetterText12pt"/>
        <w:spacing w:before="0" w:after="180"/>
        <w:ind w:left="432" w:hanging="456"/>
      </w:pPr>
      <w:r>
        <w:fldChar w:fldCharType="begin">
          <w:ffData>
            <w:name w:val="Check10"/>
            <w:enabled w:val="0"/>
            <w:calcOnExit w:val="0"/>
            <w:checkBox>
              <w:sizeAuto/>
              <w:default w:val="0"/>
            </w:checkBox>
          </w:ffData>
        </w:fldChar>
      </w:r>
      <w:bookmarkStart w:id="10" w:name="Check10"/>
      <w:r>
        <w:instrText xml:space="preserve"> FORMCHECKBOX </w:instrText>
      </w:r>
      <w:r>
        <w:fldChar w:fldCharType="separate"/>
      </w:r>
      <w:r>
        <w:fldChar w:fldCharType="end"/>
      </w:r>
      <w:bookmarkEnd w:id="10"/>
      <w:r w:rsidR="00227AA0">
        <w:tab/>
      </w:r>
      <w:r w:rsidR="00875ADA" w:rsidRPr="00875ADA">
        <w:t>Notification to new medical care provider. (Prenatal or Infant Care Communication attached.)</w:t>
      </w:r>
    </w:p>
    <w:p w14:paraId="6E109484" w14:textId="6482AB4A" w:rsidR="00227AA0" w:rsidRDefault="00315984" w:rsidP="00315984">
      <w:pPr>
        <w:pStyle w:val="LetterText12pt"/>
        <w:numPr>
          <w:ilvl w:val="0"/>
          <w:numId w:val="4"/>
        </w:numPr>
        <w:spacing w:before="0" w:after="180"/>
        <w:ind w:left="840"/>
      </w:pPr>
      <w:r w:rsidRPr="00315984">
        <w:t xml:space="preserve">Attach a copy of the Prenatal or Infant Care Communication form that was sent to the beneficiary’s previous </w:t>
      </w:r>
      <w:r w:rsidR="00E050C9">
        <w:t>medical care provider</w:t>
      </w:r>
      <w:r w:rsidRPr="00315984">
        <w:t>.</w:t>
      </w:r>
    </w:p>
    <w:p w14:paraId="6558CA48" w14:textId="027E35DB" w:rsidR="00227AA0" w:rsidRDefault="00237E76" w:rsidP="00227AA0">
      <w:pPr>
        <w:pStyle w:val="LetterText12pt"/>
        <w:spacing w:before="0" w:after="180"/>
        <w:ind w:left="432" w:hanging="456"/>
      </w:pPr>
      <w:r>
        <w:fldChar w:fldCharType="begin">
          <w:ffData>
            <w:name w:val="Check11"/>
            <w:enabled w:val="0"/>
            <w:calcOnExit w:val="0"/>
            <w:checkBox>
              <w:sizeAuto/>
              <w:default w:val="0"/>
            </w:checkBox>
          </w:ffData>
        </w:fldChar>
      </w:r>
      <w:bookmarkStart w:id="11" w:name="Check11"/>
      <w:r>
        <w:instrText xml:space="preserve"> FORMCHECKBOX </w:instrText>
      </w:r>
      <w:r>
        <w:fldChar w:fldCharType="separate"/>
      </w:r>
      <w:r>
        <w:fldChar w:fldCharType="end"/>
      </w:r>
      <w:bookmarkEnd w:id="11"/>
      <w:r w:rsidR="00227AA0">
        <w:tab/>
      </w:r>
      <w:r w:rsidR="00315984" w:rsidRPr="00315984">
        <w:t>Beneficiary discharged from MIHP</w:t>
      </w:r>
      <w:r w:rsidR="00E050C9">
        <w:t xml:space="preserve"> (</w:t>
      </w:r>
      <w:r w:rsidR="00315984" w:rsidRPr="00315984">
        <w:t>Discharge Summary attached</w:t>
      </w:r>
      <w:r w:rsidR="00E050C9">
        <w:t>)</w:t>
      </w:r>
      <w:r w:rsidR="00315984" w:rsidRPr="00315984">
        <w:t>:</w:t>
      </w:r>
    </w:p>
    <w:p w14:paraId="16EDC28C" w14:textId="04CA6246" w:rsidR="00875ADA" w:rsidRDefault="00875ADA" w:rsidP="00315984">
      <w:pPr>
        <w:pStyle w:val="LetterText12pt"/>
        <w:numPr>
          <w:ilvl w:val="0"/>
          <w:numId w:val="4"/>
        </w:numPr>
        <w:spacing w:before="0" w:after="180"/>
        <w:ind w:left="840"/>
      </w:pPr>
      <w:r w:rsidRPr="00875ADA">
        <w:t xml:space="preserve">Attach the </w:t>
      </w:r>
      <w:proofErr w:type="gramStart"/>
      <w:r w:rsidRPr="00875ADA">
        <w:t>completed</w:t>
      </w:r>
      <w:proofErr w:type="gramEnd"/>
      <w:r w:rsidRPr="00875ADA">
        <w:t xml:space="preserve"> Discharge Summary.</w:t>
      </w:r>
    </w:p>
    <w:p w14:paraId="0E7494BD" w14:textId="406251ED" w:rsidR="00315984" w:rsidRDefault="00315984" w:rsidP="00315984">
      <w:pPr>
        <w:pStyle w:val="LetterText12pt"/>
        <w:numPr>
          <w:ilvl w:val="0"/>
          <w:numId w:val="4"/>
        </w:numPr>
        <w:spacing w:before="0" w:after="180"/>
        <w:ind w:left="840"/>
      </w:pPr>
      <w:r w:rsidRPr="00315984">
        <w:t xml:space="preserve">The </w:t>
      </w:r>
      <w:r w:rsidR="00E050C9">
        <w:t>medical care provider</w:t>
      </w:r>
      <w:r w:rsidR="00E050C9" w:rsidRPr="00315984">
        <w:t xml:space="preserve"> </w:t>
      </w:r>
      <w:r w:rsidRPr="00315984">
        <w:t xml:space="preserve">must be notified of discharge within 14 calendar days from the date that the Discharge Summary data </w:t>
      </w:r>
      <w:r w:rsidR="00E050C9">
        <w:t>is</w:t>
      </w:r>
      <w:r w:rsidRPr="00315984">
        <w:t xml:space="preserve"> entered into the MIHP database.</w:t>
      </w:r>
    </w:p>
    <w:p w14:paraId="158E7EB7" w14:textId="54290B6E" w:rsidR="00227AA0" w:rsidRDefault="00315984" w:rsidP="00E050C9">
      <w:pPr>
        <w:pStyle w:val="LetterText12pt"/>
        <w:spacing w:before="0" w:after="180"/>
      </w:pPr>
      <w:r w:rsidRPr="00E050C9">
        <w:rPr>
          <w:rStyle w:val="Strong"/>
          <w:b w:val="0"/>
          <w:bCs w:val="0"/>
        </w:rPr>
        <w:t>Comments</w:t>
      </w:r>
      <w:r w:rsidR="00E050C9">
        <w:rPr>
          <w:rStyle w:val="Strong"/>
          <w:b w:val="0"/>
          <w:bCs w:val="0"/>
        </w:rPr>
        <w:t xml:space="preserve">: </w:t>
      </w:r>
      <w:r w:rsidRPr="00315984">
        <w:t xml:space="preserve">Use this space to add any other information that you think would be useful for the </w:t>
      </w:r>
      <w:r w:rsidR="00E050C9">
        <w:t>medical care provider</w:t>
      </w:r>
      <w:r w:rsidRPr="00315984">
        <w:t>.</w:t>
      </w:r>
    </w:p>
    <w:p w14:paraId="18A0B0A7" w14:textId="7D31B65B" w:rsidR="00227AA0" w:rsidRDefault="00E050C9" w:rsidP="00E050C9">
      <w:pPr>
        <w:pStyle w:val="LetterText12pt"/>
        <w:spacing w:after="60"/>
      </w:pPr>
      <w:r>
        <w:t>MIHP Staff Name, Telephone Number, Fax Number, MIHP Agency Name: The staff member completing the form should insert their name, MIHP agency name and contact information. Support staff may complete and forward this form to the medical care provider</w:t>
      </w:r>
      <w:r w:rsidR="00315984" w:rsidRPr="00315984">
        <w:t>.</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227AA0" w14:paraId="73468E98" w14:textId="77777777" w:rsidTr="00A477B3">
        <w:trPr>
          <w:trHeight w:hRule="exact" w:val="48"/>
        </w:trPr>
        <w:tc>
          <w:tcPr>
            <w:tcW w:w="11366" w:type="dxa"/>
          </w:tcPr>
          <w:p w14:paraId="18AB00B3" w14:textId="77777777" w:rsidR="00227AA0" w:rsidRDefault="00227AA0" w:rsidP="00A477B3">
            <w:pPr>
              <w:pStyle w:val="LetterText12pt"/>
            </w:pPr>
          </w:p>
        </w:tc>
      </w:tr>
    </w:tbl>
    <w:p w14:paraId="20FB1046" w14:textId="77777777" w:rsidR="00227AA0" w:rsidRDefault="00227AA0" w:rsidP="00227AA0">
      <w:pPr>
        <w:pStyle w:val="LetterText12pt"/>
        <w:jc w:val="center"/>
        <w:rPr>
          <w:b/>
          <w:bCs/>
          <w:vanish/>
          <w:color w:val="385623" w:themeColor="accent6" w:themeShade="80"/>
        </w:rPr>
      </w:pPr>
      <w:r w:rsidRPr="006434F7">
        <w:rPr>
          <w:b/>
          <w:bCs/>
          <w:vanish/>
          <w:color w:val="385623" w:themeColor="accent6" w:themeShade="80"/>
        </w:rPr>
        <w:t>End of form</w:t>
      </w:r>
    </w:p>
    <w:sectPr w:rsidR="00227AA0" w:rsidSect="00315984">
      <w:type w:val="continuous"/>
      <w:pgSz w:w="12240" w:h="15840"/>
      <w:pgMar w:top="432" w:right="432" w:bottom="432" w:left="432" w:header="0" w:footer="43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33D11" w14:textId="77777777" w:rsidR="004A67BB" w:rsidRDefault="004A67BB" w:rsidP="002C29F1">
      <w:pPr>
        <w:spacing w:after="0" w:line="240" w:lineRule="auto"/>
      </w:pPr>
      <w:r>
        <w:separator/>
      </w:r>
    </w:p>
  </w:endnote>
  <w:endnote w:type="continuationSeparator" w:id="0">
    <w:p w14:paraId="26D51589" w14:textId="77777777" w:rsidR="004A67BB" w:rsidRDefault="004A67BB"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50EA8" w14:textId="7241F6EC" w:rsidR="00E47162" w:rsidRPr="00772DAF" w:rsidRDefault="00772DAF" w:rsidP="00F973ED">
    <w:pPr>
      <w:pStyle w:val="LetterText12pt"/>
      <w:tabs>
        <w:tab w:val="center" w:pos="5760"/>
      </w:tabs>
      <w:spacing w:before="0" w:after="0"/>
      <w:rPr>
        <w:sz w:val="22"/>
        <w:szCs w:val="22"/>
      </w:rPr>
    </w:pPr>
    <w:r w:rsidRPr="00772DAF">
      <w:rPr>
        <w:sz w:val="22"/>
        <w:szCs w:val="22"/>
      </w:rPr>
      <w:t>MDHHS-5640</w:t>
    </w:r>
    <w:r w:rsidR="00F973ED" w:rsidRPr="00772DAF">
      <w:rPr>
        <w:sz w:val="22"/>
        <w:szCs w:val="22"/>
      </w:rPr>
      <w:t xml:space="preserve"> (</w:t>
    </w:r>
    <w:r>
      <w:rPr>
        <w:sz w:val="22"/>
        <w:szCs w:val="22"/>
      </w:rPr>
      <w:t>R</w:t>
    </w:r>
    <w:r w:rsidR="00F973ED" w:rsidRPr="00772DAF">
      <w:rPr>
        <w:sz w:val="22"/>
        <w:szCs w:val="22"/>
      </w:rPr>
      <w:t xml:space="preserve">ev. </w:t>
    </w:r>
    <w:r w:rsidR="004877F3">
      <w:rPr>
        <w:sz w:val="22"/>
        <w:szCs w:val="22"/>
      </w:rPr>
      <w:t>10</w:t>
    </w:r>
    <w:r>
      <w:rPr>
        <w:sz w:val="22"/>
        <w:szCs w:val="22"/>
      </w:rPr>
      <w:t>-25</w:t>
    </w:r>
    <w:r w:rsidR="00F973ED" w:rsidRPr="00772DAF">
      <w:rPr>
        <w:sz w:val="22"/>
        <w:szCs w:val="22"/>
      </w:rPr>
      <w:t>) Previous edition obsolete.</w:t>
    </w:r>
    <w:r w:rsidR="00F973ED" w:rsidRPr="00772DAF">
      <w:rPr>
        <w:sz w:val="22"/>
        <w:szCs w:val="22"/>
      </w:rPr>
      <w:tab/>
    </w:r>
    <w:r w:rsidR="00E47162" w:rsidRPr="00772DAF">
      <w:rPr>
        <w:sz w:val="22"/>
        <w:szCs w:val="22"/>
      </w:rPr>
      <w:fldChar w:fldCharType="begin"/>
    </w:r>
    <w:r w:rsidR="00E47162" w:rsidRPr="00772DAF">
      <w:rPr>
        <w:sz w:val="22"/>
        <w:szCs w:val="22"/>
      </w:rPr>
      <w:instrText xml:space="preserve"> PAGE   \* MERGEFORMAT </w:instrText>
    </w:r>
    <w:r w:rsidR="00E47162" w:rsidRPr="00772DAF">
      <w:rPr>
        <w:sz w:val="22"/>
        <w:szCs w:val="22"/>
      </w:rPr>
      <w:fldChar w:fldCharType="separate"/>
    </w:r>
    <w:r w:rsidR="00E47162" w:rsidRPr="00772DAF">
      <w:rPr>
        <w:noProof/>
        <w:sz w:val="22"/>
        <w:szCs w:val="22"/>
      </w:rPr>
      <w:t>1</w:t>
    </w:r>
    <w:r w:rsidR="00E47162" w:rsidRPr="00772DAF">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973B1" w14:textId="77777777" w:rsidR="004A67BB" w:rsidRDefault="004A67BB" w:rsidP="002C29F1">
      <w:pPr>
        <w:spacing w:after="0" w:line="240" w:lineRule="auto"/>
      </w:pPr>
      <w:r>
        <w:separator/>
      </w:r>
    </w:p>
  </w:footnote>
  <w:footnote w:type="continuationSeparator" w:id="0">
    <w:p w14:paraId="3ADC1527" w14:textId="77777777" w:rsidR="004A67BB" w:rsidRDefault="004A67BB"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9DB88" w14:textId="457FFD50" w:rsidR="00315984" w:rsidRDefault="003159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24B4C" w14:textId="5A25D0FC" w:rsidR="00315984" w:rsidRDefault="003159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97F82" w14:textId="720BB086" w:rsidR="00315984" w:rsidRDefault="003159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72BE"/>
    <w:multiLevelType w:val="hybridMultilevel"/>
    <w:tmpl w:val="C4DE1C68"/>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1" w15:restartNumberingAfterBreak="0">
    <w:nsid w:val="126720D9"/>
    <w:multiLevelType w:val="hybridMultilevel"/>
    <w:tmpl w:val="C7BC08AA"/>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2" w15:restartNumberingAfterBreak="0">
    <w:nsid w:val="235F3114"/>
    <w:multiLevelType w:val="hybridMultilevel"/>
    <w:tmpl w:val="B002C53E"/>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3" w15:restartNumberingAfterBreak="0">
    <w:nsid w:val="5ED55863"/>
    <w:multiLevelType w:val="hybridMultilevel"/>
    <w:tmpl w:val="31167D10"/>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4" w15:restartNumberingAfterBreak="0">
    <w:nsid w:val="6E2258E6"/>
    <w:multiLevelType w:val="hybridMultilevel"/>
    <w:tmpl w:val="75F0011E"/>
    <w:lvl w:ilvl="0" w:tplc="04090001">
      <w:start w:val="1"/>
      <w:numFmt w:val="bullet"/>
      <w:lvlText w:val=""/>
      <w:lvlJc w:val="left"/>
      <w:pPr>
        <w:ind w:left="441" w:hanging="465"/>
      </w:pPr>
      <w:rPr>
        <w:rFonts w:ascii="Symbol" w:hAnsi="Symbol" w:hint="default"/>
      </w:rPr>
    </w:lvl>
    <w:lvl w:ilvl="1" w:tplc="04090003" w:tentative="1">
      <w:start w:val="1"/>
      <w:numFmt w:val="bullet"/>
      <w:lvlText w:val="o"/>
      <w:lvlJc w:val="left"/>
      <w:pPr>
        <w:ind w:left="1056" w:hanging="360"/>
      </w:pPr>
      <w:rPr>
        <w:rFonts w:ascii="Courier New" w:hAnsi="Courier New" w:cs="Courier New" w:hint="default"/>
      </w:rPr>
    </w:lvl>
    <w:lvl w:ilvl="2" w:tplc="04090005" w:tentative="1">
      <w:start w:val="1"/>
      <w:numFmt w:val="bullet"/>
      <w:lvlText w:val=""/>
      <w:lvlJc w:val="left"/>
      <w:pPr>
        <w:ind w:left="1776" w:hanging="360"/>
      </w:pPr>
      <w:rPr>
        <w:rFonts w:ascii="Wingdings" w:hAnsi="Wingdings" w:hint="default"/>
      </w:rPr>
    </w:lvl>
    <w:lvl w:ilvl="3" w:tplc="04090001" w:tentative="1">
      <w:start w:val="1"/>
      <w:numFmt w:val="bullet"/>
      <w:lvlText w:val=""/>
      <w:lvlJc w:val="left"/>
      <w:pPr>
        <w:ind w:left="2496" w:hanging="360"/>
      </w:pPr>
      <w:rPr>
        <w:rFonts w:ascii="Symbol" w:hAnsi="Symbol" w:hint="default"/>
      </w:rPr>
    </w:lvl>
    <w:lvl w:ilvl="4" w:tplc="04090003" w:tentative="1">
      <w:start w:val="1"/>
      <w:numFmt w:val="bullet"/>
      <w:lvlText w:val="o"/>
      <w:lvlJc w:val="left"/>
      <w:pPr>
        <w:ind w:left="3216" w:hanging="360"/>
      </w:pPr>
      <w:rPr>
        <w:rFonts w:ascii="Courier New" w:hAnsi="Courier New" w:cs="Courier New" w:hint="default"/>
      </w:rPr>
    </w:lvl>
    <w:lvl w:ilvl="5" w:tplc="04090005" w:tentative="1">
      <w:start w:val="1"/>
      <w:numFmt w:val="bullet"/>
      <w:lvlText w:val=""/>
      <w:lvlJc w:val="left"/>
      <w:pPr>
        <w:ind w:left="3936" w:hanging="360"/>
      </w:pPr>
      <w:rPr>
        <w:rFonts w:ascii="Wingdings" w:hAnsi="Wingdings" w:hint="default"/>
      </w:rPr>
    </w:lvl>
    <w:lvl w:ilvl="6" w:tplc="04090001" w:tentative="1">
      <w:start w:val="1"/>
      <w:numFmt w:val="bullet"/>
      <w:lvlText w:val=""/>
      <w:lvlJc w:val="left"/>
      <w:pPr>
        <w:ind w:left="4656" w:hanging="360"/>
      </w:pPr>
      <w:rPr>
        <w:rFonts w:ascii="Symbol" w:hAnsi="Symbol" w:hint="default"/>
      </w:rPr>
    </w:lvl>
    <w:lvl w:ilvl="7" w:tplc="04090003" w:tentative="1">
      <w:start w:val="1"/>
      <w:numFmt w:val="bullet"/>
      <w:lvlText w:val="o"/>
      <w:lvlJc w:val="left"/>
      <w:pPr>
        <w:ind w:left="5376" w:hanging="360"/>
      </w:pPr>
      <w:rPr>
        <w:rFonts w:ascii="Courier New" w:hAnsi="Courier New" w:cs="Courier New" w:hint="default"/>
      </w:rPr>
    </w:lvl>
    <w:lvl w:ilvl="8" w:tplc="04090005" w:tentative="1">
      <w:start w:val="1"/>
      <w:numFmt w:val="bullet"/>
      <w:lvlText w:val=""/>
      <w:lvlJc w:val="left"/>
      <w:pPr>
        <w:ind w:left="6096" w:hanging="360"/>
      </w:pPr>
      <w:rPr>
        <w:rFonts w:ascii="Wingdings" w:hAnsi="Wingdings" w:hint="default"/>
      </w:rPr>
    </w:lvl>
  </w:abstractNum>
  <w:num w:numId="1" w16cid:durableId="202133272">
    <w:abstractNumId w:val="1"/>
  </w:num>
  <w:num w:numId="2" w16cid:durableId="2027322127">
    <w:abstractNumId w:val="4"/>
  </w:num>
  <w:num w:numId="3" w16cid:durableId="597980544">
    <w:abstractNumId w:val="0"/>
  </w:num>
  <w:num w:numId="4" w16cid:durableId="571505335">
    <w:abstractNumId w:val="2"/>
  </w:num>
  <w:num w:numId="5" w16cid:durableId="1669602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pduv0Kk6EnurebrKSMnFhPf3snAwfMIftDO10XG1TdYhgHtuwAdg4d/cxg5CCE6+BfWOdyqLIZV62EHgAK0inA==" w:salt="a35uaCnbfUDGf6kUtkbnO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7BB"/>
    <w:rsid w:val="000167E3"/>
    <w:rsid w:val="00063DD8"/>
    <w:rsid w:val="000A3625"/>
    <w:rsid w:val="00104E83"/>
    <w:rsid w:val="00134832"/>
    <w:rsid w:val="00135598"/>
    <w:rsid w:val="00170454"/>
    <w:rsid w:val="00182530"/>
    <w:rsid w:val="001B2144"/>
    <w:rsid w:val="001D0C97"/>
    <w:rsid w:val="00201804"/>
    <w:rsid w:val="002158C7"/>
    <w:rsid w:val="00227AA0"/>
    <w:rsid w:val="00230926"/>
    <w:rsid w:val="00237E76"/>
    <w:rsid w:val="002400B8"/>
    <w:rsid w:val="002673AA"/>
    <w:rsid w:val="00291DBF"/>
    <w:rsid w:val="002C29F1"/>
    <w:rsid w:val="00315984"/>
    <w:rsid w:val="00342B25"/>
    <w:rsid w:val="0034568E"/>
    <w:rsid w:val="0034760D"/>
    <w:rsid w:val="00347B9D"/>
    <w:rsid w:val="00366F90"/>
    <w:rsid w:val="00380677"/>
    <w:rsid w:val="00382D1C"/>
    <w:rsid w:val="0039119F"/>
    <w:rsid w:val="00394DB1"/>
    <w:rsid w:val="003A29C0"/>
    <w:rsid w:val="003D49BD"/>
    <w:rsid w:val="003E6014"/>
    <w:rsid w:val="004057A2"/>
    <w:rsid w:val="00441FBF"/>
    <w:rsid w:val="004877F3"/>
    <w:rsid w:val="00492E93"/>
    <w:rsid w:val="00496EC1"/>
    <w:rsid w:val="004A67BB"/>
    <w:rsid w:val="004C7EB2"/>
    <w:rsid w:val="00566A7D"/>
    <w:rsid w:val="00572524"/>
    <w:rsid w:val="00577867"/>
    <w:rsid w:val="00585782"/>
    <w:rsid w:val="005A1F42"/>
    <w:rsid w:val="005B5CF8"/>
    <w:rsid w:val="005D0D3A"/>
    <w:rsid w:val="005F3C56"/>
    <w:rsid w:val="005F7357"/>
    <w:rsid w:val="00622055"/>
    <w:rsid w:val="006434F7"/>
    <w:rsid w:val="006602DF"/>
    <w:rsid w:val="006953BA"/>
    <w:rsid w:val="006E2369"/>
    <w:rsid w:val="00707605"/>
    <w:rsid w:val="007227E3"/>
    <w:rsid w:val="00724271"/>
    <w:rsid w:val="007306AA"/>
    <w:rsid w:val="0073602D"/>
    <w:rsid w:val="007408B2"/>
    <w:rsid w:val="00751612"/>
    <w:rsid w:val="00772DAF"/>
    <w:rsid w:val="007B5520"/>
    <w:rsid w:val="007C5AFF"/>
    <w:rsid w:val="007D70D4"/>
    <w:rsid w:val="007E4061"/>
    <w:rsid w:val="00805F1D"/>
    <w:rsid w:val="00831E2D"/>
    <w:rsid w:val="0087482B"/>
    <w:rsid w:val="00875ADA"/>
    <w:rsid w:val="008768AD"/>
    <w:rsid w:val="00896653"/>
    <w:rsid w:val="009238AE"/>
    <w:rsid w:val="00966064"/>
    <w:rsid w:val="0096718F"/>
    <w:rsid w:val="009A77EB"/>
    <w:rsid w:val="009C37D4"/>
    <w:rsid w:val="009D0ACF"/>
    <w:rsid w:val="009F3F3F"/>
    <w:rsid w:val="00A37954"/>
    <w:rsid w:val="00A44773"/>
    <w:rsid w:val="00A62F34"/>
    <w:rsid w:val="00A775F1"/>
    <w:rsid w:val="00A83801"/>
    <w:rsid w:val="00AB1C73"/>
    <w:rsid w:val="00AD47F5"/>
    <w:rsid w:val="00AF03D5"/>
    <w:rsid w:val="00B15AE6"/>
    <w:rsid w:val="00B6329F"/>
    <w:rsid w:val="00B636C6"/>
    <w:rsid w:val="00B70FF9"/>
    <w:rsid w:val="00B739F2"/>
    <w:rsid w:val="00B85637"/>
    <w:rsid w:val="00BC67AB"/>
    <w:rsid w:val="00C144C4"/>
    <w:rsid w:val="00C175A9"/>
    <w:rsid w:val="00C57DEC"/>
    <w:rsid w:val="00CC1FCE"/>
    <w:rsid w:val="00D2680A"/>
    <w:rsid w:val="00D82729"/>
    <w:rsid w:val="00DA439E"/>
    <w:rsid w:val="00DA6A0F"/>
    <w:rsid w:val="00E02712"/>
    <w:rsid w:val="00E050C9"/>
    <w:rsid w:val="00E273F6"/>
    <w:rsid w:val="00E47162"/>
    <w:rsid w:val="00E52AC6"/>
    <w:rsid w:val="00E52CF9"/>
    <w:rsid w:val="00E5559B"/>
    <w:rsid w:val="00E850BC"/>
    <w:rsid w:val="00E92483"/>
    <w:rsid w:val="00F40CD5"/>
    <w:rsid w:val="00F4500C"/>
    <w:rsid w:val="00F462F7"/>
    <w:rsid w:val="00F56185"/>
    <w:rsid w:val="00F60A94"/>
    <w:rsid w:val="00F973ED"/>
    <w:rsid w:val="00FF19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509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42"/>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chigan.gov/mi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MDHHS-5640</Template>
  <TotalTime>0</TotalTime>
  <Pages>2</Pages>
  <Words>724</Words>
  <Characters>4133</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Beneficiary Status Notification</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Beneficiary Status Notification</dc:title>
  <dc:subject/>
  <dc:creator>Maternal Infant Health Program</dc:creator>
  <cp:keywords/>
  <dc:description/>
  <cp:lastModifiedBy>Francis, Kim (DHHS)</cp:lastModifiedBy>
  <cp:revision>2</cp:revision>
  <dcterms:created xsi:type="dcterms:W3CDTF">2025-10-17T14:43:00Z</dcterms:created>
  <dcterms:modified xsi:type="dcterms:W3CDTF">2025-10-17T14:43:00Z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