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292BD" w14:textId="7E5AC10E" w:rsidR="00CC1169" w:rsidRDefault="00231648" w:rsidP="009E0381">
      <w:pPr>
        <w:pStyle w:val="Heading1"/>
        <w:jc w:val="center"/>
        <w:rPr>
          <w:b/>
          <w:bCs/>
          <w:color w:val="auto"/>
        </w:rPr>
      </w:pPr>
      <w:r w:rsidRPr="00231648">
        <w:rPr>
          <w:b/>
          <w:bCs/>
          <w:color w:val="auto"/>
        </w:rPr>
        <w:t xml:space="preserve">MDE Implementation Tools, Guidance &amp; Templates </w:t>
      </w:r>
      <w:r>
        <w:rPr>
          <w:b/>
          <w:bCs/>
          <w:color w:val="auto"/>
        </w:rPr>
        <w:br/>
      </w:r>
      <w:r w:rsidR="00CC1169">
        <w:rPr>
          <w:b/>
          <w:bCs/>
          <w:color w:val="auto"/>
        </w:rPr>
        <w:t>Define the Effort (Approach Document)</w:t>
      </w:r>
      <w:r w:rsidR="0055485C" w:rsidRPr="0055485C">
        <w:rPr>
          <w:b/>
          <w:bCs/>
          <w:color w:val="auto"/>
        </w:rPr>
        <w:t xml:space="preserve"> </w:t>
      </w:r>
    </w:p>
    <w:p w14:paraId="273D357C" w14:textId="40BB69BA" w:rsidR="009E0381" w:rsidRPr="009E0381" w:rsidRDefault="0055485C" w:rsidP="0055485C">
      <w:pPr>
        <w:ind w:left="720"/>
        <w:jc w:val="center"/>
        <w:rPr>
          <w:i/>
          <w:iCs/>
        </w:rPr>
      </w:pPr>
      <w:r>
        <w:rPr>
          <w:i/>
          <w:iCs/>
        </w:rPr>
        <w:t xml:space="preserve"> </w:t>
      </w:r>
      <w:r w:rsidR="00736FAF">
        <w:rPr>
          <w:i/>
          <w:iCs/>
        </w:rPr>
        <w:t xml:space="preserve">Version </w:t>
      </w:r>
      <w:r w:rsidR="00231648">
        <w:rPr>
          <w:i/>
          <w:iCs/>
        </w:rPr>
        <w:t>5</w:t>
      </w:r>
      <w:r w:rsidR="004D1B75">
        <w:rPr>
          <w:i/>
          <w:iCs/>
        </w:rPr>
        <w:t>.0</w:t>
      </w:r>
      <w:r w:rsidR="00736FAF">
        <w:rPr>
          <w:i/>
          <w:iCs/>
        </w:rPr>
        <w:t xml:space="preserve"> (</w:t>
      </w:r>
      <w:r w:rsidR="00231648">
        <w:rPr>
          <w:i/>
          <w:iCs/>
        </w:rPr>
        <w:t>September</w:t>
      </w:r>
      <w:r w:rsidR="00E933CD">
        <w:rPr>
          <w:i/>
          <w:iCs/>
        </w:rPr>
        <w:t xml:space="preserve"> 2023</w:t>
      </w:r>
      <w:r w:rsidR="00736FAF">
        <w:rPr>
          <w:i/>
          <w:iCs/>
        </w:rPr>
        <w:t>)</w:t>
      </w:r>
    </w:p>
    <w:p w14:paraId="1C55AE81" w14:textId="23A2603A" w:rsidR="00CC1169" w:rsidRPr="00CC1169" w:rsidRDefault="00CC1169" w:rsidP="00CC1169"/>
    <w:p w14:paraId="22B5255C" w14:textId="44A07CE9" w:rsidR="00695A3E" w:rsidRPr="001734BB" w:rsidRDefault="00695A3E" w:rsidP="00695A3E">
      <w:pPr>
        <w:rPr>
          <w:rFonts w:cstheme="minorHAnsi"/>
          <w:b/>
          <w:sz w:val="22"/>
          <w:szCs w:val="22"/>
        </w:rPr>
      </w:pPr>
    </w:p>
    <w:p w14:paraId="6830CB35" w14:textId="2212C440" w:rsidR="00E55F75" w:rsidRPr="00E55F75" w:rsidRDefault="00E55F75" w:rsidP="00E55F75">
      <w:pPr>
        <w:rPr>
          <w:rFonts w:cstheme="minorHAnsi"/>
          <w:bCs/>
          <w:i/>
          <w:iCs/>
          <w:sz w:val="22"/>
          <w:szCs w:val="22"/>
        </w:rPr>
      </w:pPr>
      <w:r w:rsidRPr="00E55F75">
        <w:rPr>
          <w:rFonts w:cstheme="minorHAnsi"/>
          <w:bCs/>
          <w:sz w:val="22"/>
          <w:szCs w:val="22"/>
        </w:rPr>
        <w:t xml:space="preserve">The purpose of this document is to outline existing or new work to ensure successful implementation. </w:t>
      </w:r>
      <w:r w:rsidR="009A6AA7" w:rsidRPr="009A6AA7">
        <w:rPr>
          <w:rFonts w:cstheme="minorHAnsi"/>
          <w:bCs/>
          <w:sz w:val="22"/>
          <w:szCs w:val="22"/>
        </w:rPr>
        <w:t>Please read the instructions below. If assistance is needed, please contact the Office of Strategic Planning and Implementation at MDE-OSPI@michigan.gov. </w:t>
      </w:r>
      <w:r w:rsidRPr="00E55F75">
        <w:rPr>
          <w:rFonts w:cstheme="minorHAnsi"/>
          <w:bCs/>
          <w:i/>
          <w:iCs/>
          <w:sz w:val="22"/>
          <w:szCs w:val="22"/>
        </w:rPr>
        <w:t xml:space="preserve"> </w:t>
      </w:r>
    </w:p>
    <w:p w14:paraId="32F0A19F" w14:textId="2B27BBDF" w:rsidR="00E55F75" w:rsidRPr="00E55F75" w:rsidRDefault="00E55F75" w:rsidP="00177ECC">
      <w:pPr>
        <w:tabs>
          <w:tab w:val="left" w:pos="6400"/>
        </w:tabs>
        <w:spacing w:before="240"/>
        <w:rPr>
          <w:rFonts w:cstheme="minorHAnsi"/>
          <w:bCs/>
          <w:i/>
          <w:iCs/>
          <w:sz w:val="22"/>
          <w:szCs w:val="22"/>
        </w:rPr>
      </w:pPr>
      <w:r w:rsidRPr="00E55F75">
        <w:rPr>
          <w:rFonts w:cstheme="minorHAnsi"/>
          <w:bCs/>
          <w:i/>
          <w:iCs/>
          <w:sz w:val="22"/>
          <w:szCs w:val="22"/>
        </w:rPr>
        <w:t>Once the template is filled out, remove this front page.</w:t>
      </w:r>
      <w:r w:rsidR="00177ECC">
        <w:rPr>
          <w:rFonts w:cstheme="minorHAnsi"/>
          <w:bCs/>
          <w:i/>
          <w:iCs/>
          <w:sz w:val="22"/>
          <w:szCs w:val="22"/>
        </w:rPr>
        <w:tab/>
      </w:r>
    </w:p>
    <w:p w14:paraId="5A165AC1" w14:textId="77777777" w:rsidR="002D5719" w:rsidRDefault="002D5719" w:rsidP="00E55F75">
      <w:pPr>
        <w:rPr>
          <w:rFonts w:cstheme="minorHAnsi"/>
          <w:b/>
          <w:sz w:val="22"/>
          <w:szCs w:val="22"/>
        </w:rPr>
      </w:pPr>
    </w:p>
    <w:p w14:paraId="5BE4C71E" w14:textId="2741DBE7" w:rsidR="002D3861" w:rsidRPr="0054461D" w:rsidRDefault="002D3861" w:rsidP="0054461D">
      <w:pPr>
        <w:pStyle w:val="Heading2"/>
        <w:rPr>
          <w:b/>
          <w:bCs/>
          <w:color w:val="auto"/>
        </w:rPr>
      </w:pPr>
      <w:r w:rsidRPr="0054461D">
        <w:rPr>
          <w:b/>
          <w:bCs/>
          <w:color w:val="auto"/>
        </w:rPr>
        <w:t>Instructions</w:t>
      </w:r>
    </w:p>
    <w:p w14:paraId="249DFDEB" w14:textId="5C22E168" w:rsidR="002D3861" w:rsidRPr="001734BB" w:rsidRDefault="002D3861" w:rsidP="00695A3E">
      <w:pPr>
        <w:rPr>
          <w:rFonts w:cstheme="minorHAnsi"/>
          <w:bCs/>
          <w:sz w:val="22"/>
          <w:szCs w:val="22"/>
        </w:rPr>
      </w:pPr>
    </w:p>
    <w:p w14:paraId="6C1DE3F8" w14:textId="56D59C9E" w:rsidR="007413BC" w:rsidRPr="001734BB" w:rsidRDefault="007413BC" w:rsidP="00DC6FE6">
      <w:pPr>
        <w:pStyle w:val="ListParagraph"/>
        <w:numPr>
          <w:ilvl w:val="0"/>
          <w:numId w:val="32"/>
        </w:numPr>
        <w:spacing w:line="276" w:lineRule="auto"/>
        <w:rPr>
          <w:rFonts w:cstheme="minorHAnsi"/>
          <w:bCs/>
          <w:sz w:val="22"/>
          <w:szCs w:val="22"/>
        </w:rPr>
      </w:pPr>
      <w:r w:rsidRPr="001734BB">
        <w:rPr>
          <w:rStyle w:val="normaltextrun"/>
          <w:rFonts w:cstheme="minorHAnsi"/>
          <w:color w:val="000000"/>
          <w:sz w:val="22"/>
          <w:szCs w:val="22"/>
          <w:shd w:val="clear" w:color="auto" w:fill="FFFFFF"/>
        </w:rPr>
        <w:t>It is highly suggested you meet with your direct supervisor or office director when filling out this form in case aspects of this work are included in another defined effort.  If you are proposing a new effort in need of approval, please meet with your direct supervisor to begin the WoW Approval Process. </w:t>
      </w:r>
      <w:r w:rsidRPr="001734BB">
        <w:rPr>
          <w:rStyle w:val="eop"/>
          <w:rFonts w:cstheme="minorHAnsi"/>
          <w:color w:val="000000"/>
          <w:sz w:val="22"/>
          <w:szCs w:val="22"/>
          <w:shd w:val="clear" w:color="auto" w:fill="FFFFFF"/>
        </w:rPr>
        <w:t> </w:t>
      </w:r>
    </w:p>
    <w:p w14:paraId="412E4619" w14:textId="53DCECE4" w:rsidR="002D3861" w:rsidRPr="001734BB" w:rsidRDefault="002D3861" w:rsidP="00DC6FE6">
      <w:pPr>
        <w:pStyle w:val="ListParagraph"/>
        <w:numPr>
          <w:ilvl w:val="0"/>
          <w:numId w:val="32"/>
        </w:numPr>
        <w:spacing w:line="276" w:lineRule="auto"/>
        <w:rPr>
          <w:rFonts w:cstheme="minorHAnsi"/>
          <w:bCs/>
          <w:sz w:val="22"/>
          <w:szCs w:val="22"/>
        </w:rPr>
      </w:pPr>
      <w:r w:rsidRPr="001734BB">
        <w:rPr>
          <w:rFonts w:cstheme="minorHAnsi"/>
          <w:bCs/>
          <w:sz w:val="22"/>
          <w:szCs w:val="22"/>
        </w:rPr>
        <w:t>Identify the</w:t>
      </w:r>
      <w:r w:rsidR="006F7EE4">
        <w:rPr>
          <w:rFonts w:cstheme="minorHAnsi"/>
          <w:bCs/>
          <w:sz w:val="22"/>
          <w:szCs w:val="22"/>
        </w:rPr>
        <w:t xml:space="preserve"> </w:t>
      </w:r>
      <w:r w:rsidR="0042674E">
        <w:rPr>
          <w:rFonts w:cstheme="minorHAnsi"/>
          <w:bCs/>
          <w:sz w:val="22"/>
          <w:szCs w:val="22"/>
        </w:rPr>
        <w:t xml:space="preserve">areas </w:t>
      </w:r>
      <w:r w:rsidRPr="001734BB">
        <w:rPr>
          <w:rFonts w:cstheme="minorHAnsi"/>
          <w:bCs/>
          <w:sz w:val="22"/>
          <w:szCs w:val="22"/>
        </w:rPr>
        <w:t>that should be involved in this work</w:t>
      </w:r>
      <w:r w:rsidR="004231C7" w:rsidRPr="001734BB">
        <w:rPr>
          <w:rFonts w:cstheme="minorHAnsi"/>
          <w:bCs/>
          <w:sz w:val="22"/>
          <w:szCs w:val="22"/>
        </w:rPr>
        <w:t>.</w:t>
      </w:r>
      <w:r w:rsidR="007033E4">
        <w:rPr>
          <w:rFonts w:cstheme="minorHAnsi"/>
          <w:bCs/>
          <w:sz w:val="22"/>
          <w:szCs w:val="22"/>
        </w:rPr>
        <w:t xml:space="preserve"> </w:t>
      </w:r>
      <w:r w:rsidR="0042674E">
        <w:rPr>
          <w:rFonts w:cstheme="minorHAnsi"/>
          <w:bCs/>
          <w:sz w:val="22"/>
          <w:szCs w:val="22"/>
        </w:rPr>
        <w:t>Indicate in the chart</w:t>
      </w:r>
      <w:r w:rsidR="005B6991">
        <w:rPr>
          <w:rFonts w:cstheme="minorHAnsi"/>
          <w:bCs/>
          <w:sz w:val="22"/>
          <w:szCs w:val="22"/>
        </w:rPr>
        <w:t xml:space="preserve"> internal offices, partners, and/or customers that will need to be involved in the work.</w:t>
      </w:r>
    </w:p>
    <w:p w14:paraId="48F67B6E" w14:textId="09CF36EC" w:rsidR="004231C7" w:rsidRPr="001734BB" w:rsidRDefault="00EF7CDB" w:rsidP="00DC6FE6">
      <w:pPr>
        <w:pStyle w:val="ListParagraph"/>
        <w:numPr>
          <w:ilvl w:val="0"/>
          <w:numId w:val="32"/>
        </w:numPr>
        <w:spacing w:line="276" w:lineRule="auto"/>
        <w:rPr>
          <w:rFonts w:cstheme="minorHAnsi"/>
          <w:bCs/>
          <w:sz w:val="22"/>
          <w:szCs w:val="22"/>
        </w:rPr>
      </w:pPr>
      <w:r>
        <w:rPr>
          <w:rFonts w:cstheme="minorHAnsi"/>
          <w:bCs/>
          <w:sz w:val="22"/>
          <w:szCs w:val="22"/>
        </w:rPr>
        <w:t xml:space="preserve"> Indicate whether this work will have connections to Michigan’s Top 10 Strategic Education Plan</w:t>
      </w:r>
      <w:r w:rsidR="000F328E">
        <w:rPr>
          <w:rFonts w:cstheme="minorHAnsi"/>
          <w:bCs/>
          <w:sz w:val="22"/>
          <w:szCs w:val="22"/>
        </w:rPr>
        <w:t xml:space="preserve">. If there is, </w:t>
      </w:r>
      <w:r>
        <w:rPr>
          <w:rFonts w:cstheme="minorHAnsi"/>
          <w:bCs/>
          <w:sz w:val="22"/>
          <w:szCs w:val="22"/>
        </w:rPr>
        <w:t>list which goal(s)</w:t>
      </w:r>
      <w:r w:rsidR="000F328E">
        <w:rPr>
          <w:rFonts w:cstheme="minorHAnsi"/>
          <w:bCs/>
          <w:sz w:val="22"/>
          <w:szCs w:val="22"/>
        </w:rPr>
        <w:t xml:space="preserve">. </w:t>
      </w:r>
      <w:r w:rsidR="004231C7" w:rsidRPr="001734BB">
        <w:rPr>
          <w:rFonts w:cstheme="minorHAnsi"/>
          <w:bCs/>
          <w:sz w:val="22"/>
          <w:szCs w:val="22"/>
        </w:rPr>
        <w:t xml:space="preserve">Otherwise, remove this line or leave </w:t>
      </w:r>
      <w:r w:rsidR="000F328E">
        <w:rPr>
          <w:rFonts w:cstheme="minorHAnsi"/>
          <w:bCs/>
          <w:sz w:val="22"/>
          <w:szCs w:val="22"/>
        </w:rPr>
        <w:t xml:space="preserve">it </w:t>
      </w:r>
      <w:r w:rsidR="004231C7" w:rsidRPr="001734BB">
        <w:rPr>
          <w:rFonts w:cstheme="minorHAnsi"/>
          <w:bCs/>
          <w:sz w:val="22"/>
          <w:szCs w:val="22"/>
        </w:rPr>
        <w:t>blank.</w:t>
      </w:r>
    </w:p>
    <w:p w14:paraId="1F156F8A" w14:textId="1D48A16E" w:rsidR="004231C7" w:rsidRPr="001734BB" w:rsidRDefault="00D86EA1" w:rsidP="00DC6FE6">
      <w:pPr>
        <w:pStyle w:val="ListParagraph"/>
        <w:numPr>
          <w:ilvl w:val="0"/>
          <w:numId w:val="32"/>
        </w:numPr>
        <w:spacing w:line="276" w:lineRule="auto"/>
        <w:rPr>
          <w:rFonts w:cstheme="minorHAnsi"/>
          <w:bCs/>
          <w:sz w:val="22"/>
          <w:szCs w:val="22"/>
        </w:rPr>
      </w:pPr>
      <w:r w:rsidRPr="001734BB">
        <w:rPr>
          <w:rFonts w:cstheme="minorHAnsi"/>
          <w:bCs/>
          <w:sz w:val="22"/>
          <w:szCs w:val="22"/>
        </w:rPr>
        <w:t>Background - Provide any background information related to this work including any prior decisions that have been made, other attempts to complete this work</w:t>
      </w:r>
      <w:r w:rsidR="00F650DB">
        <w:rPr>
          <w:rFonts w:cstheme="minorHAnsi"/>
          <w:bCs/>
          <w:sz w:val="22"/>
          <w:szCs w:val="22"/>
        </w:rPr>
        <w:t>,</w:t>
      </w:r>
      <w:r w:rsidRPr="001734BB">
        <w:rPr>
          <w:rFonts w:cstheme="minorHAnsi"/>
          <w:bCs/>
          <w:sz w:val="22"/>
          <w:szCs w:val="22"/>
        </w:rPr>
        <w:t xml:space="preserve"> or reasons why this work needs to be completed.  </w:t>
      </w:r>
    </w:p>
    <w:p w14:paraId="5F10CBD7" w14:textId="6D7AC10A" w:rsidR="00D86EA1" w:rsidRPr="001734BB" w:rsidRDefault="00D86EA1" w:rsidP="00DC6FE6">
      <w:pPr>
        <w:pStyle w:val="ListParagraph"/>
        <w:numPr>
          <w:ilvl w:val="0"/>
          <w:numId w:val="32"/>
        </w:numPr>
        <w:spacing w:line="276" w:lineRule="auto"/>
        <w:rPr>
          <w:rFonts w:cstheme="minorHAnsi"/>
          <w:bCs/>
          <w:sz w:val="22"/>
          <w:szCs w:val="22"/>
        </w:rPr>
      </w:pPr>
      <w:r w:rsidRPr="001734BB">
        <w:rPr>
          <w:rFonts w:cstheme="minorHAnsi"/>
          <w:bCs/>
          <w:sz w:val="22"/>
          <w:szCs w:val="22"/>
        </w:rPr>
        <w:t xml:space="preserve">Purpose – Provide a summary of the work that needs to be completed and the rationale behind why this work should be completed at this time.  </w:t>
      </w:r>
    </w:p>
    <w:p w14:paraId="1FCB59ED" w14:textId="254BFAE7" w:rsidR="00671DD6" w:rsidRDefault="00671DD6" w:rsidP="00DC6FE6">
      <w:pPr>
        <w:pStyle w:val="ListParagraph"/>
        <w:numPr>
          <w:ilvl w:val="0"/>
          <w:numId w:val="32"/>
        </w:numPr>
        <w:spacing w:line="276" w:lineRule="auto"/>
        <w:rPr>
          <w:rFonts w:cstheme="minorHAnsi"/>
          <w:bCs/>
          <w:sz w:val="22"/>
          <w:szCs w:val="22"/>
        </w:rPr>
      </w:pPr>
      <w:r>
        <w:rPr>
          <w:rFonts w:cstheme="minorHAnsi"/>
          <w:bCs/>
          <w:sz w:val="22"/>
          <w:szCs w:val="22"/>
        </w:rPr>
        <w:t xml:space="preserve">Assumptions </w:t>
      </w:r>
      <w:r w:rsidR="00EE3EFC">
        <w:rPr>
          <w:rFonts w:cstheme="minorHAnsi"/>
          <w:bCs/>
          <w:sz w:val="22"/>
          <w:szCs w:val="22"/>
        </w:rPr>
        <w:t>–</w:t>
      </w:r>
      <w:r>
        <w:rPr>
          <w:rFonts w:cstheme="minorHAnsi"/>
          <w:bCs/>
          <w:sz w:val="22"/>
          <w:szCs w:val="22"/>
        </w:rPr>
        <w:t xml:space="preserve"> </w:t>
      </w:r>
      <w:r w:rsidR="00EE3EFC">
        <w:rPr>
          <w:rFonts w:cstheme="minorHAnsi"/>
          <w:bCs/>
          <w:sz w:val="22"/>
          <w:szCs w:val="22"/>
        </w:rPr>
        <w:t xml:space="preserve">If applicable, list the areas of work </w:t>
      </w:r>
      <w:r w:rsidR="00472E89">
        <w:rPr>
          <w:rFonts w:cstheme="minorHAnsi"/>
          <w:bCs/>
          <w:sz w:val="22"/>
          <w:szCs w:val="22"/>
        </w:rPr>
        <w:t xml:space="preserve">that </w:t>
      </w:r>
      <w:r w:rsidR="00E11F38">
        <w:rPr>
          <w:rFonts w:cstheme="minorHAnsi"/>
          <w:bCs/>
          <w:sz w:val="22"/>
          <w:szCs w:val="22"/>
        </w:rPr>
        <w:t>are already known</w:t>
      </w:r>
      <w:r w:rsidR="004E3D16">
        <w:rPr>
          <w:rFonts w:cstheme="minorHAnsi"/>
          <w:bCs/>
          <w:sz w:val="22"/>
          <w:szCs w:val="22"/>
        </w:rPr>
        <w:t xml:space="preserve"> to be true</w:t>
      </w:r>
      <w:r w:rsidR="00472E89">
        <w:rPr>
          <w:rFonts w:cstheme="minorHAnsi"/>
          <w:bCs/>
          <w:sz w:val="22"/>
          <w:szCs w:val="22"/>
        </w:rPr>
        <w:t>.</w:t>
      </w:r>
    </w:p>
    <w:p w14:paraId="175F219D" w14:textId="5BE94A11" w:rsidR="00152AB4" w:rsidRPr="001734BB" w:rsidRDefault="006A105E" w:rsidP="00DC6FE6">
      <w:pPr>
        <w:pStyle w:val="ListParagraph"/>
        <w:numPr>
          <w:ilvl w:val="0"/>
          <w:numId w:val="32"/>
        </w:numPr>
        <w:spacing w:line="276" w:lineRule="auto"/>
        <w:rPr>
          <w:rFonts w:cstheme="minorHAnsi"/>
          <w:bCs/>
          <w:sz w:val="22"/>
          <w:szCs w:val="22"/>
        </w:rPr>
      </w:pPr>
      <w:r w:rsidRPr="001734BB">
        <w:rPr>
          <w:rFonts w:cstheme="minorHAnsi"/>
          <w:bCs/>
          <w:sz w:val="22"/>
          <w:szCs w:val="22"/>
        </w:rPr>
        <w:t xml:space="preserve">Expected Outcomes – Identify the anticipated results that will be accomplished as this work is completed.  </w:t>
      </w:r>
      <w:r w:rsidR="00152AB4" w:rsidRPr="001734BB">
        <w:rPr>
          <w:rFonts w:cstheme="minorHAnsi"/>
          <w:bCs/>
          <w:sz w:val="22"/>
          <w:szCs w:val="22"/>
        </w:rPr>
        <w:t xml:space="preserve"> </w:t>
      </w:r>
    </w:p>
    <w:p w14:paraId="77207802" w14:textId="38D4F3CE" w:rsidR="00A93768" w:rsidRDefault="003A7AF8" w:rsidP="00DC6FE6">
      <w:pPr>
        <w:pStyle w:val="ListParagraph"/>
        <w:numPr>
          <w:ilvl w:val="0"/>
          <w:numId w:val="32"/>
        </w:numPr>
        <w:spacing w:line="276" w:lineRule="auto"/>
        <w:rPr>
          <w:rStyle w:val="eop"/>
          <w:rFonts w:cstheme="minorHAnsi"/>
          <w:color w:val="000000"/>
          <w:sz w:val="22"/>
          <w:szCs w:val="22"/>
        </w:rPr>
      </w:pPr>
      <w:r w:rsidRPr="001734BB">
        <w:rPr>
          <w:rStyle w:val="normaltextrun"/>
          <w:rFonts w:cstheme="minorHAnsi"/>
          <w:color w:val="000000"/>
          <w:sz w:val="22"/>
          <w:szCs w:val="22"/>
          <w:shd w:val="clear" w:color="auto" w:fill="FFFFFF"/>
        </w:rPr>
        <w:t xml:space="preserve">Once the Defined Effort Template has been completed and </w:t>
      </w:r>
      <w:r w:rsidR="006F7EE4">
        <w:rPr>
          <w:rStyle w:val="normaltextrun"/>
          <w:rFonts w:cstheme="minorHAnsi"/>
          <w:color w:val="000000"/>
          <w:sz w:val="22"/>
          <w:szCs w:val="22"/>
          <w:shd w:val="clear" w:color="auto" w:fill="FFFFFF"/>
        </w:rPr>
        <w:t xml:space="preserve">is </w:t>
      </w:r>
      <w:r w:rsidRPr="001734BB">
        <w:rPr>
          <w:rStyle w:val="normaltextrun"/>
          <w:rFonts w:cstheme="minorHAnsi"/>
          <w:color w:val="000000"/>
          <w:sz w:val="22"/>
          <w:szCs w:val="22"/>
          <w:shd w:val="clear" w:color="auto" w:fill="FFFFFF"/>
        </w:rPr>
        <w:t xml:space="preserve">ready for distribution, delete this first page (the Instructions page) </w:t>
      </w:r>
      <w:r w:rsidR="00E329A7">
        <w:rPr>
          <w:rStyle w:val="normaltextrun"/>
          <w:rFonts w:cstheme="minorHAnsi"/>
          <w:color w:val="000000"/>
          <w:sz w:val="22"/>
          <w:szCs w:val="22"/>
          <w:shd w:val="clear" w:color="auto" w:fill="FFFFFF"/>
        </w:rPr>
        <w:t>before</w:t>
      </w:r>
      <w:r w:rsidRPr="001734BB">
        <w:rPr>
          <w:rStyle w:val="normaltextrun"/>
          <w:rFonts w:cstheme="minorHAnsi"/>
          <w:color w:val="000000"/>
          <w:sz w:val="22"/>
          <w:szCs w:val="22"/>
          <w:shd w:val="clear" w:color="auto" w:fill="FFFFFF"/>
        </w:rPr>
        <w:t xml:space="preserve"> sharing. </w:t>
      </w:r>
      <w:r w:rsidRPr="001734BB">
        <w:rPr>
          <w:rStyle w:val="eop"/>
          <w:rFonts w:cstheme="minorHAnsi"/>
          <w:color w:val="000000"/>
          <w:sz w:val="22"/>
          <w:szCs w:val="22"/>
        </w:rPr>
        <w:t> </w:t>
      </w:r>
    </w:p>
    <w:p w14:paraId="46BDE3DB" w14:textId="77777777" w:rsidR="00A93768" w:rsidRDefault="00A93768">
      <w:pPr>
        <w:rPr>
          <w:rStyle w:val="eop"/>
          <w:rFonts w:cstheme="minorHAnsi"/>
          <w:color w:val="000000"/>
          <w:sz w:val="22"/>
          <w:szCs w:val="22"/>
        </w:rPr>
      </w:pPr>
      <w:r>
        <w:rPr>
          <w:rStyle w:val="eop"/>
          <w:rFonts w:cstheme="minorHAnsi"/>
          <w:color w:val="000000"/>
          <w:sz w:val="22"/>
          <w:szCs w:val="22"/>
        </w:rPr>
        <w:br w:type="page"/>
      </w:r>
    </w:p>
    <w:p w14:paraId="570F558B" w14:textId="17B26A32" w:rsidR="003A7AF8" w:rsidRDefault="00437805" w:rsidP="001B2B14">
      <w:pPr>
        <w:pStyle w:val="Heading1"/>
        <w:jc w:val="center"/>
        <w:rPr>
          <w:b/>
          <w:bCs/>
          <w:color w:val="auto"/>
        </w:rPr>
      </w:pPr>
      <w:r w:rsidRPr="00437805">
        <w:rPr>
          <w:b/>
          <w:bCs/>
          <w:color w:val="auto"/>
        </w:rPr>
        <w:lastRenderedPageBreak/>
        <w:t xml:space="preserve">MDE Implementation Tools, Guidance &amp; Templates </w:t>
      </w:r>
      <w:r>
        <w:rPr>
          <w:b/>
          <w:bCs/>
          <w:color w:val="auto"/>
        </w:rPr>
        <w:br/>
      </w:r>
      <w:r w:rsidR="00043E48">
        <w:rPr>
          <w:b/>
          <w:bCs/>
          <w:color w:val="auto"/>
        </w:rPr>
        <w:t>Define the Effort (Approach Document)</w:t>
      </w:r>
    </w:p>
    <w:p w14:paraId="2870FD63" w14:textId="2492D666" w:rsidR="00F82234" w:rsidRPr="009E0381" w:rsidRDefault="00F82234" w:rsidP="00F82234">
      <w:pPr>
        <w:ind w:left="720"/>
        <w:jc w:val="center"/>
        <w:rPr>
          <w:i/>
          <w:iCs/>
        </w:rPr>
      </w:pPr>
      <w:r>
        <w:rPr>
          <w:i/>
          <w:iCs/>
        </w:rPr>
        <w:t xml:space="preserve">Version </w:t>
      </w:r>
      <w:r w:rsidR="00437805">
        <w:rPr>
          <w:i/>
          <w:iCs/>
        </w:rPr>
        <w:t>5</w:t>
      </w:r>
      <w:r w:rsidR="004D1B75">
        <w:rPr>
          <w:i/>
          <w:iCs/>
        </w:rPr>
        <w:t>.0</w:t>
      </w:r>
      <w:r>
        <w:rPr>
          <w:i/>
          <w:iCs/>
        </w:rPr>
        <w:t xml:space="preserve"> (</w:t>
      </w:r>
      <w:r w:rsidR="00437805">
        <w:rPr>
          <w:i/>
          <w:iCs/>
        </w:rPr>
        <w:t>September</w:t>
      </w:r>
      <w:r w:rsidR="00B4160C">
        <w:rPr>
          <w:i/>
          <w:iCs/>
        </w:rPr>
        <w:t xml:space="preserve"> </w:t>
      </w:r>
      <w:r>
        <w:rPr>
          <w:i/>
          <w:iCs/>
        </w:rPr>
        <w:t>202</w:t>
      </w:r>
      <w:r w:rsidR="00E933CD">
        <w:rPr>
          <w:i/>
          <w:iCs/>
        </w:rPr>
        <w:t>3</w:t>
      </w:r>
      <w:r>
        <w:rPr>
          <w:i/>
          <w:iCs/>
        </w:rPr>
        <w:t>)</w:t>
      </w:r>
    </w:p>
    <w:p w14:paraId="43DA8DDB" w14:textId="665C7182" w:rsidR="00E107BA" w:rsidRPr="00E107BA" w:rsidRDefault="000B08D2" w:rsidP="00E107BA">
      <w:r>
        <w:rPr>
          <w:rFonts w:cstheme="minorHAnsi"/>
          <w:bCs/>
          <w:sz w:val="22"/>
          <w:szCs w:val="22"/>
        </w:rPr>
        <w:pict w14:anchorId="40E32DAF">
          <v:rect id="_x0000_i1025" style="width:540pt;height:1.5pt" o:hralign="center" o:hrstd="t" o:hrnoshade="t" o:hr="t" fillcolor="black [3213]" stroked="f"/>
        </w:pict>
      </w:r>
    </w:p>
    <w:p w14:paraId="77557EA3" w14:textId="335F4C4B" w:rsidR="008644CE" w:rsidRPr="000E2936" w:rsidRDefault="008644CE" w:rsidP="00687673">
      <w:pPr>
        <w:ind w:left="180"/>
        <w:rPr>
          <w:rFonts w:cstheme="minorHAnsi"/>
          <w:b/>
        </w:rPr>
      </w:pPr>
      <w:r w:rsidRPr="008644CE">
        <w:rPr>
          <w:rFonts w:cstheme="minorHAnsi"/>
          <w:b/>
        </w:rPr>
        <w:t xml:space="preserve">Defined Effort: </w:t>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r w:rsidRPr="008644CE">
        <w:rPr>
          <w:rFonts w:cstheme="minorHAnsi"/>
          <w:b/>
        </w:rPr>
        <w:softHyphen/>
      </w:r>
    </w:p>
    <w:p w14:paraId="288E0DE6" w14:textId="69FEADEA" w:rsidR="00FA13A9" w:rsidRPr="00D768A9" w:rsidRDefault="008644CE" w:rsidP="00687673">
      <w:pPr>
        <w:ind w:firstLine="180"/>
        <w:rPr>
          <w:rFonts w:cstheme="minorHAnsi"/>
          <w:b/>
        </w:rPr>
      </w:pPr>
      <w:r w:rsidRPr="008644CE">
        <w:rPr>
          <w:rFonts w:cstheme="minorHAnsi"/>
          <w:b/>
        </w:rPr>
        <w:t>Name:</w:t>
      </w:r>
    </w:p>
    <w:p w14:paraId="25E81E24" w14:textId="6A62CD96" w:rsidR="008644CE" w:rsidRPr="008644CE" w:rsidRDefault="008644CE" w:rsidP="00687673">
      <w:pPr>
        <w:ind w:firstLine="180"/>
        <w:rPr>
          <w:rFonts w:cstheme="minorHAnsi"/>
          <w:b/>
          <w:i/>
          <w:iCs/>
        </w:rPr>
      </w:pPr>
      <w:r w:rsidRPr="008644CE">
        <w:rPr>
          <w:rFonts w:cstheme="minorHAnsi"/>
          <w:b/>
        </w:rPr>
        <w:t xml:space="preserve">Office: </w:t>
      </w:r>
    </w:p>
    <w:p w14:paraId="55F8A2B5" w14:textId="326537F0" w:rsidR="003A7AF8" w:rsidRPr="001734BB" w:rsidRDefault="003A7AF8" w:rsidP="00881D22">
      <w:pPr>
        <w:spacing w:line="480" w:lineRule="auto"/>
        <w:ind w:left="360"/>
        <w:rPr>
          <w:b/>
          <w:sz w:val="22"/>
          <w:szCs w:val="22"/>
        </w:rPr>
      </w:pPr>
    </w:p>
    <w:p w14:paraId="043CC7EF" w14:textId="35C028E8" w:rsidR="00474DBD" w:rsidRPr="00D768A9" w:rsidRDefault="00B4160C" w:rsidP="00D768A9">
      <w:pPr>
        <w:pStyle w:val="Heading3"/>
        <w:spacing w:after="240"/>
        <w:rPr>
          <w:b/>
          <w:bCs/>
          <w:color w:val="auto"/>
        </w:rPr>
      </w:pPr>
      <w:r>
        <w:rPr>
          <w:b/>
          <w:bCs/>
          <w:color w:val="auto"/>
        </w:rPr>
        <w:t>Involvement needed by</w:t>
      </w:r>
      <w:r w:rsidR="002D3861" w:rsidRPr="00D768A9">
        <w:rPr>
          <w:b/>
          <w:bCs/>
          <w:color w:val="auto"/>
        </w:rPr>
        <w:t>:</w:t>
      </w:r>
    </w:p>
    <w:tbl>
      <w:tblPr>
        <w:tblStyle w:val="TableGrid"/>
        <w:tblW w:w="0" w:type="auto"/>
        <w:tblInd w:w="360" w:type="dxa"/>
        <w:tblLook w:val="04A0" w:firstRow="1" w:lastRow="0" w:firstColumn="1" w:lastColumn="0" w:noHBand="0" w:noVBand="1"/>
      </w:tblPr>
      <w:tblGrid>
        <w:gridCol w:w="3471"/>
        <w:gridCol w:w="3475"/>
        <w:gridCol w:w="3484"/>
      </w:tblGrid>
      <w:tr w:rsidR="00B4160C" w14:paraId="6411CD8C" w14:textId="77777777" w:rsidTr="00B4160C">
        <w:tc>
          <w:tcPr>
            <w:tcW w:w="3596" w:type="dxa"/>
          </w:tcPr>
          <w:p w14:paraId="3D16652A" w14:textId="04D70F3B" w:rsidR="00B4160C" w:rsidRDefault="00B4160C" w:rsidP="00474DBD">
            <w:pPr>
              <w:rPr>
                <w:rFonts w:cstheme="minorHAnsi"/>
                <w:b/>
                <w:bCs/>
                <w:sz w:val="22"/>
                <w:szCs w:val="22"/>
              </w:rPr>
            </w:pPr>
            <w:r>
              <w:rPr>
                <w:rFonts w:cstheme="minorHAnsi"/>
                <w:b/>
                <w:bCs/>
                <w:sz w:val="22"/>
                <w:szCs w:val="22"/>
              </w:rPr>
              <w:t>Internal</w:t>
            </w:r>
          </w:p>
        </w:tc>
        <w:tc>
          <w:tcPr>
            <w:tcW w:w="3597" w:type="dxa"/>
          </w:tcPr>
          <w:p w14:paraId="1F33D354" w14:textId="45AF02EC" w:rsidR="00B4160C" w:rsidRDefault="00B4160C" w:rsidP="00474DBD">
            <w:pPr>
              <w:rPr>
                <w:rFonts w:cstheme="minorHAnsi"/>
                <w:b/>
                <w:bCs/>
                <w:sz w:val="22"/>
                <w:szCs w:val="22"/>
              </w:rPr>
            </w:pPr>
            <w:r>
              <w:rPr>
                <w:rFonts w:cstheme="minorHAnsi"/>
                <w:b/>
                <w:bCs/>
                <w:sz w:val="22"/>
                <w:szCs w:val="22"/>
              </w:rPr>
              <w:t>Partners</w:t>
            </w:r>
          </w:p>
        </w:tc>
        <w:tc>
          <w:tcPr>
            <w:tcW w:w="3597" w:type="dxa"/>
          </w:tcPr>
          <w:p w14:paraId="223EF38B" w14:textId="14A4BAA2" w:rsidR="00B4160C" w:rsidRDefault="00B4160C" w:rsidP="00474DBD">
            <w:pPr>
              <w:rPr>
                <w:rFonts w:cstheme="minorHAnsi"/>
                <w:b/>
                <w:bCs/>
                <w:sz w:val="22"/>
                <w:szCs w:val="22"/>
              </w:rPr>
            </w:pPr>
            <w:r>
              <w:rPr>
                <w:rFonts w:cstheme="minorHAnsi"/>
                <w:b/>
                <w:bCs/>
                <w:sz w:val="22"/>
                <w:szCs w:val="22"/>
              </w:rPr>
              <w:t>Customers</w:t>
            </w:r>
          </w:p>
        </w:tc>
      </w:tr>
      <w:tr w:rsidR="00B4160C" w14:paraId="0619EB90" w14:textId="77777777" w:rsidTr="00B4160C">
        <w:tc>
          <w:tcPr>
            <w:tcW w:w="3596" w:type="dxa"/>
          </w:tcPr>
          <w:p w14:paraId="53F12715" w14:textId="77777777" w:rsidR="00B4160C" w:rsidRDefault="00B4160C" w:rsidP="00474DBD">
            <w:pPr>
              <w:rPr>
                <w:rFonts w:cstheme="minorHAnsi"/>
                <w:b/>
                <w:bCs/>
                <w:sz w:val="22"/>
                <w:szCs w:val="22"/>
              </w:rPr>
            </w:pPr>
          </w:p>
        </w:tc>
        <w:tc>
          <w:tcPr>
            <w:tcW w:w="3597" w:type="dxa"/>
          </w:tcPr>
          <w:p w14:paraId="657542D1" w14:textId="77777777" w:rsidR="00B4160C" w:rsidRDefault="00B4160C" w:rsidP="00474DBD">
            <w:pPr>
              <w:rPr>
                <w:rFonts w:cstheme="minorHAnsi"/>
                <w:b/>
                <w:bCs/>
                <w:sz w:val="22"/>
                <w:szCs w:val="22"/>
              </w:rPr>
            </w:pPr>
          </w:p>
        </w:tc>
        <w:tc>
          <w:tcPr>
            <w:tcW w:w="3597" w:type="dxa"/>
          </w:tcPr>
          <w:p w14:paraId="5E91453C" w14:textId="77777777" w:rsidR="00B4160C" w:rsidRDefault="00B4160C" w:rsidP="00474DBD">
            <w:pPr>
              <w:rPr>
                <w:rFonts w:cstheme="minorHAnsi"/>
                <w:b/>
                <w:bCs/>
                <w:sz w:val="22"/>
                <w:szCs w:val="22"/>
              </w:rPr>
            </w:pPr>
          </w:p>
        </w:tc>
      </w:tr>
      <w:tr w:rsidR="0068490F" w14:paraId="7F9A8E32" w14:textId="77777777" w:rsidTr="00B4160C">
        <w:tc>
          <w:tcPr>
            <w:tcW w:w="3596" w:type="dxa"/>
          </w:tcPr>
          <w:p w14:paraId="5DBD3ED3" w14:textId="77777777" w:rsidR="0068490F" w:rsidRDefault="0068490F" w:rsidP="00474DBD">
            <w:pPr>
              <w:rPr>
                <w:rFonts w:cstheme="minorHAnsi"/>
                <w:b/>
                <w:bCs/>
                <w:sz w:val="22"/>
                <w:szCs w:val="22"/>
              </w:rPr>
            </w:pPr>
          </w:p>
        </w:tc>
        <w:tc>
          <w:tcPr>
            <w:tcW w:w="3597" w:type="dxa"/>
          </w:tcPr>
          <w:p w14:paraId="4020144C" w14:textId="77777777" w:rsidR="0068490F" w:rsidRDefault="0068490F" w:rsidP="00474DBD">
            <w:pPr>
              <w:rPr>
                <w:rFonts w:cstheme="minorHAnsi"/>
                <w:b/>
                <w:bCs/>
                <w:sz w:val="22"/>
                <w:szCs w:val="22"/>
              </w:rPr>
            </w:pPr>
          </w:p>
        </w:tc>
        <w:tc>
          <w:tcPr>
            <w:tcW w:w="3597" w:type="dxa"/>
          </w:tcPr>
          <w:p w14:paraId="29B77F47" w14:textId="77777777" w:rsidR="0068490F" w:rsidRDefault="0068490F" w:rsidP="00474DBD">
            <w:pPr>
              <w:rPr>
                <w:rFonts w:cstheme="minorHAnsi"/>
                <w:b/>
                <w:bCs/>
                <w:sz w:val="22"/>
                <w:szCs w:val="22"/>
              </w:rPr>
            </w:pPr>
          </w:p>
        </w:tc>
      </w:tr>
      <w:tr w:rsidR="0068490F" w14:paraId="19679781" w14:textId="77777777" w:rsidTr="00B4160C">
        <w:tc>
          <w:tcPr>
            <w:tcW w:w="3596" w:type="dxa"/>
          </w:tcPr>
          <w:p w14:paraId="3AE3AC2F" w14:textId="77777777" w:rsidR="0068490F" w:rsidRDefault="0068490F" w:rsidP="00474DBD">
            <w:pPr>
              <w:rPr>
                <w:rFonts w:cstheme="minorHAnsi"/>
                <w:b/>
                <w:bCs/>
                <w:sz w:val="22"/>
                <w:szCs w:val="22"/>
              </w:rPr>
            </w:pPr>
          </w:p>
        </w:tc>
        <w:tc>
          <w:tcPr>
            <w:tcW w:w="3597" w:type="dxa"/>
          </w:tcPr>
          <w:p w14:paraId="4B515812" w14:textId="77777777" w:rsidR="0068490F" w:rsidRDefault="0068490F" w:rsidP="00474DBD">
            <w:pPr>
              <w:rPr>
                <w:rFonts w:cstheme="minorHAnsi"/>
                <w:b/>
                <w:bCs/>
                <w:sz w:val="22"/>
                <w:szCs w:val="22"/>
              </w:rPr>
            </w:pPr>
          </w:p>
        </w:tc>
        <w:tc>
          <w:tcPr>
            <w:tcW w:w="3597" w:type="dxa"/>
          </w:tcPr>
          <w:p w14:paraId="0AAC91F2" w14:textId="77777777" w:rsidR="0068490F" w:rsidRDefault="0068490F" w:rsidP="00474DBD">
            <w:pPr>
              <w:rPr>
                <w:rFonts w:cstheme="minorHAnsi"/>
                <w:b/>
                <w:bCs/>
                <w:sz w:val="22"/>
                <w:szCs w:val="22"/>
              </w:rPr>
            </w:pPr>
          </w:p>
        </w:tc>
      </w:tr>
    </w:tbl>
    <w:p w14:paraId="6C1EE2E3" w14:textId="77777777" w:rsidR="00474DBD" w:rsidRPr="001734BB" w:rsidRDefault="00474DBD" w:rsidP="00474DBD">
      <w:pPr>
        <w:ind w:left="360"/>
        <w:rPr>
          <w:rFonts w:cstheme="minorHAnsi"/>
          <w:b/>
          <w:bCs/>
          <w:sz w:val="22"/>
          <w:szCs w:val="22"/>
        </w:rPr>
      </w:pPr>
    </w:p>
    <w:p w14:paraId="4F28BFA8" w14:textId="2C5CCC0C" w:rsidR="00474DBD" w:rsidRDefault="0068490F" w:rsidP="0068490F">
      <w:pPr>
        <w:ind w:left="360" w:hanging="360"/>
        <w:rPr>
          <w:rFonts w:cstheme="minorHAnsi"/>
          <w:b/>
          <w:sz w:val="22"/>
          <w:szCs w:val="22"/>
        </w:rPr>
      </w:pPr>
      <w:r>
        <w:rPr>
          <w:rFonts w:cstheme="minorHAnsi"/>
          <w:b/>
          <w:sz w:val="22"/>
          <w:szCs w:val="22"/>
        </w:rPr>
        <w:t>Connections to Michigan’s Top 10 Strategic Education Plan Goals</w:t>
      </w:r>
    </w:p>
    <w:p w14:paraId="6772D8EF" w14:textId="77777777" w:rsidR="0068490F" w:rsidRPr="0068490F" w:rsidRDefault="0068490F" w:rsidP="0068490F">
      <w:pPr>
        <w:pStyle w:val="ListParagraph"/>
        <w:numPr>
          <w:ilvl w:val="0"/>
          <w:numId w:val="37"/>
        </w:numPr>
        <w:rPr>
          <w:rFonts w:cstheme="minorHAnsi"/>
          <w:b/>
          <w:sz w:val="22"/>
          <w:szCs w:val="22"/>
        </w:rPr>
      </w:pPr>
    </w:p>
    <w:p w14:paraId="58007769" w14:textId="77777777" w:rsidR="00474DBD" w:rsidRPr="001734BB" w:rsidRDefault="00474DBD" w:rsidP="00474DBD">
      <w:pPr>
        <w:ind w:left="360"/>
        <w:rPr>
          <w:rFonts w:cstheme="minorHAnsi"/>
          <w:b/>
          <w:sz w:val="22"/>
          <w:szCs w:val="22"/>
        </w:rPr>
      </w:pPr>
    </w:p>
    <w:p w14:paraId="4139931D" w14:textId="72156492" w:rsidR="00AD63B5" w:rsidRPr="00D768A9" w:rsidRDefault="00AD63B5" w:rsidP="00D768A9">
      <w:pPr>
        <w:pStyle w:val="Heading3"/>
        <w:spacing w:after="360"/>
        <w:rPr>
          <w:rFonts w:cstheme="minorHAnsi"/>
          <w:b/>
          <w:bCs/>
          <w:color w:val="auto"/>
        </w:rPr>
      </w:pPr>
      <w:r w:rsidRPr="00D768A9">
        <w:rPr>
          <w:b/>
          <w:bCs/>
          <w:color w:val="auto"/>
        </w:rPr>
        <w:t>Background</w:t>
      </w:r>
      <w:r w:rsidR="0068490F">
        <w:rPr>
          <w:b/>
          <w:bCs/>
          <w:color w:val="auto"/>
        </w:rPr>
        <w:t xml:space="preserve"> (why needed)</w:t>
      </w:r>
      <w:r w:rsidRPr="00D768A9">
        <w:rPr>
          <w:b/>
          <w:bCs/>
          <w:color w:val="auto"/>
        </w:rPr>
        <w:t>:</w:t>
      </w:r>
    </w:p>
    <w:p w14:paraId="1E176B78" w14:textId="77777777" w:rsidR="00A06ACD" w:rsidRDefault="00A06ACD" w:rsidP="0ABE6163">
      <w:pPr>
        <w:pStyle w:val="Heading3"/>
        <w:rPr>
          <w:b/>
          <w:bCs/>
          <w:color w:val="auto"/>
        </w:rPr>
      </w:pPr>
    </w:p>
    <w:p w14:paraId="5C1222D1" w14:textId="287F4371" w:rsidR="005F56F8" w:rsidRPr="006F4D53" w:rsidRDefault="00522CDE" w:rsidP="0ABE6163">
      <w:pPr>
        <w:pStyle w:val="Heading3"/>
        <w:rPr>
          <w:rFonts w:cstheme="minorBidi"/>
          <w:b/>
          <w:bCs/>
          <w:color w:val="auto"/>
        </w:rPr>
      </w:pPr>
      <w:r w:rsidRPr="006F4D53">
        <w:rPr>
          <w:b/>
          <w:bCs/>
          <w:color w:val="auto"/>
        </w:rPr>
        <w:t>Purpose:</w:t>
      </w:r>
    </w:p>
    <w:p w14:paraId="13A6A51C" w14:textId="77777777" w:rsidR="005F56F8" w:rsidRPr="006F4D53" w:rsidRDefault="005F56F8" w:rsidP="005F56F8">
      <w:pPr>
        <w:ind w:left="360"/>
        <w:rPr>
          <w:rFonts w:cstheme="minorHAnsi"/>
          <w:b/>
          <w:sz w:val="22"/>
          <w:szCs w:val="22"/>
        </w:rPr>
      </w:pPr>
    </w:p>
    <w:p w14:paraId="22A64A8E" w14:textId="00B84DEA" w:rsidR="006516C7" w:rsidRPr="006F4D53" w:rsidRDefault="006516C7" w:rsidP="00AD63B5">
      <w:pPr>
        <w:ind w:left="360"/>
        <w:rPr>
          <w:rFonts w:cstheme="minorHAnsi"/>
          <w:bCs/>
          <w:sz w:val="22"/>
          <w:szCs w:val="22"/>
        </w:rPr>
      </w:pPr>
    </w:p>
    <w:p w14:paraId="50A96035" w14:textId="77777777" w:rsidR="009326B6" w:rsidRPr="006F4D53" w:rsidRDefault="009326B6" w:rsidP="009326B6">
      <w:pPr>
        <w:ind w:left="360"/>
        <w:rPr>
          <w:rFonts w:cstheme="minorHAnsi"/>
          <w:bCs/>
          <w:sz w:val="22"/>
          <w:szCs w:val="22"/>
        </w:rPr>
      </w:pPr>
    </w:p>
    <w:p w14:paraId="2B242E30" w14:textId="702C18B4" w:rsidR="006516C7" w:rsidRPr="005B1BB0" w:rsidRDefault="00F13AF6" w:rsidP="005B1BB0">
      <w:pPr>
        <w:pStyle w:val="Heading3"/>
        <w:rPr>
          <w:b/>
          <w:bCs/>
          <w:color w:val="auto"/>
        </w:rPr>
      </w:pPr>
      <w:r>
        <w:rPr>
          <w:b/>
          <w:bCs/>
          <w:color w:val="auto"/>
        </w:rPr>
        <w:t>Assumptions</w:t>
      </w:r>
      <w:r w:rsidR="00E17EF1">
        <w:rPr>
          <w:b/>
          <w:bCs/>
          <w:color w:val="auto"/>
        </w:rPr>
        <w:t xml:space="preserve"> (if applicable)</w:t>
      </w:r>
      <w:r w:rsidR="006516C7" w:rsidRPr="006F4D53">
        <w:rPr>
          <w:b/>
          <w:bCs/>
          <w:color w:val="auto"/>
        </w:rPr>
        <w:t>:</w:t>
      </w:r>
      <w:r w:rsidR="00695A3E" w:rsidRPr="0ABE6163">
        <w:rPr>
          <w:b/>
          <w:bCs/>
          <w:color w:val="auto"/>
        </w:rPr>
        <w:t xml:space="preserve"> </w:t>
      </w:r>
    </w:p>
    <w:p w14:paraId="3C8103E6" w14:textId="52130C31" w:rsidR="00030139" w:rsidRPr="001734BB" w:rsidRDefault="00030139" w:rsidP="00AD63B5">
      <w:pPr>
        <w:pStyle w:val="ListParagraph"/>
        <w:numPr>
          <w:ilvl w:val="0"/>
          <w:numId w:val="26"/>
        </w:numPr>
        <w:rPr>
          <w:rFonts w:cstheme="minorHAnsi"/>
          <w:bCs/>
          <w:sz w:val="22"/>
          <w:szCs w:val="22"/>
        </w:rPr>
      </w:pPr>
    </w:p>
    <w:p w14:paraId="00ACA202" w14:textId="468CACB3" w:rsidR="00AD63B5" w:rsidRPr="001734BB" w:rsidRDefault="00AD63B5" w:rsidP="00AD63B5">
      <w:pPr>
        <w:pStyle w:val="ListParagraph"/>
        <w:numPr>
          <w:ilvl w:val="0"/>
          <w:numId w:val="26"/>
        </w:numPr>
        <w:rPr>
          <w:rFonts w:cstheme="minorHAnsi"/>
          <w:bCs/>
          <w:sz w:val="22"/>
          <w:szCs w:val="22"/>
        </w:rPr>
      </w:pPr>
    </w:p>
    <w:p w14:paraId="48CB1AF5" w14:textId="1B399E7F" w:rsidR="00AD63B5" w:rsidRPr="001734BB" w:rsidRDefault="00AD63B5" w:rsidP="00AD63B5">
      <w:pPr>
        <w:pStyle w:val="ListParagraph"/>
        <w:numPr>
          <w:ilvl w:val="0"/>
          <w:numId w:val="26"/>
        </w:numPr>
        <w:rPr>
          <w:rFonts w:cstheme="minorHAnsi"/>
          <w:bCs/>
          <w:sz w:val="22"/>
          <w:szCs w:val="22"/>
        </w:rPr>
      </w:pPr>
    </w:p>
    <w:p w14:paraId="43AACD89" w14:textId="77777777" w:rsidR="00A06ACD" w:rsidRDefault="00A06ACD" w:rsidP="005B1BB0">
      <w:pPr>
        <w:pStyle w:val="Heading3"/>
        <w:rPr>
          <w:b/>
          <w:bCs/>
          <w:color w:val="auto"/>
        </w:rPr>
      </w:pPr>
    </w:p>
    <w:p w14:paraId="18B4FCFF" w14:textId="2DEC4867" w:rsidR="00AD63B5" w:rsidRDefault="00F13AF6" w:rsidP="005B1BB0">
      <w:pPr>
        <w:pStyle w:val="Heading3"/>
        <w:rPr>
          <w:b/>
          <w:bCs/>
          <w:color w:val="auto"/>
        </w:rPr>
      </w:pPr>
      <w:r>
        <w:rPr>
          <w:b/>
          <w:bCs/>
          <w:color w:val="auto"/>
        </w:rPr>
        <w:t>Expected Outcomes/Goals:</w:t>
      </w:r>
    </w:p>
    <w:p w14:paraId="743A0401" w14:textId="60C8A07B" w:rsidR="00F5543C" w:rsidRPr="00F5543C" w:rsidRDefault="001E53A1" w:rsidP="00F5543C">
      <w:r>
        <w:t>Overall:</w:t>
      </w:r>
    </w:p>
    <w:p w14:paraId="0A2DA7A2" w14:textId="0B821887" w:rsidR="009326B6" w:rsidRPr="001734BB" w:rsidRDefault="009326B6" w:rsidP="009326B6">
      <w:pPr>
        <w:pStyle w:val="ListParagraph"/>
        <w:numPr>
          <w:ilvl w:val="0"/>
          <w:numId w:val="31"/>
        </w:numPr>
        <w:ind w:left="720"/>
        <w:rPr>
          <w:rFonts w:cstheme="minorHAnsi"/>
          <w:bCs/>
          <w:sz w:val="22"/>
          <w:szCs w:val="22"/>
        </w:rPr>
      </w:pPr>
    </w:p>
    <w:p w14:paraId="1484B657" w14:textId="6308011C" w:rsidR="009326B6" w:rsidRPr="001734BB" w:rsidRDefault="009326B6" w:rsidP="009326B6">
      <w:pPr>
        <w:pStyle w:val="ListParagraph"/>
        <w:numPr>
          <w:ilvl w:val="0"/>
          <w:numId w:val="31"/>
        </w:numPr>
        <w:ind w:left="720"/>
        <w:rPr>
          <w:rFonts w:cstheme="minorHAnsi"/>
          <w:bCs/>
          <w:sz w:val="22"/>
          <w:szCs w:val="22"/>
        </w:rPr>
      </w:pPr>
      <w:r w:rsidRPr="001734BB">
        <w:rPr>
          <w:rFonts w:cstheme="minorHAnsi"/>
          <w:bCs/>
          <w:sz w:val="22"/>
          <w:szCs w:val="22"/>
        </w:rPr>
        <w:t xml:space="preserve"> </w:t>
      </w:r>
    </w:p>
    <w:p w14:paraId="18465229" w14:textId="77777777" w:rsidR="001E53A1" w:rsidRPr="001E53A1" w:rsidRDefault="001E53A1" w:rsidP="001E53A1">
      <w:pPr>
        <w:pStyle w:val="ListParagraph"/>
        <w:numPr>
          <w:ilvl w:val="0"/>
          <w:numId w:val="31"/>
        </w:numPr>
        <w:ind w:left="720"/>
        <w:rPr>
          <w:rFonts w:eastAsia="MS Gothic" w:cstheme="minorHAnsi"/>
          <w:bCs/>
          <w:sz w:val="22"/>
          <w:szCs w:val="22"/>
        </w:rPr>
      </w:pPr>
    </w:p>
    <w:p w14:paraId="621594D2" w14:textId="77777777" w:rsidR="001E53A1" w:rsidRDefault="001E53A1" w:rsidP="001E53A1">
      <w:pPr>
        <w:rPr>
          <w:rFonts w:eastAsia="MS Gothic" w:cstheme="minorHAnsi"/>
          <w:bCs/>
          <w:sz w:val="22"/>
          <w:szCs w:val="22"/>
        </w:rPr>
      </w:pPr>
    </w:p>
    <w:p w14:paraId="58F1D4DB" w14:textId="2E931651" w:rsidR="001E53A1" w:rsidRDefault="000D6B0C" w:rsidP="001E53A1">
      <w:pPr>
        <w:rPr>
          <w:rFonts w:eastAsia="MS Gothic" w:cstheme="minorHAnsi"/>
          <w:bCs/>
          <w:sz w:val="22"/>
          <w:szCs w:val="22"/>
        </w:rPr>
      </w:pPr>
      <w:r>
        <w:rPr>
          <w:rFonts w:eastAsia="MS Gothic" w:cstheme="minorHAnsi"/>
          <w:bCs/>
          <w:sz w:val="22"/>
          <w:szCs w:val="22"/>
        </w:rPr>
        <w:t>MDE will:</w:t>
      </w:r>
    </w:p>
    <w:p w14:paraId="37DB5AC3" w14:textId="77777777" w:rsidR="000D6B0C" w:rsidRPr="000D6B0C" w:rsidRDefault="000D6B0C" w:rsidP="000D6B0C">
      <w:pPr>
        <w:pStyle w:val="ListParagraph"/>
        <w:numPr>
          <w:ilvl w:val="0"/>
          <w:numId w:val="31"/>
        </w:numPr>
        <w:ind w:left="720"/>
        <w:rPr>
          <w:rFonts w:eastAsia="MS Gothic" w:cstheme="minorHAnsi"/>
          <w:bCs/>
          <w:sz w:val="22"/>
          <w:szCs w:val="22"/>
        </w:rPr>
      </w:pPr>
    </w:p>
    <w:p w14:paraId="6510A8A3" w14:textId="77777777" w:rsidR="000D6B0C" w:rsidRDefault="000D6B0C" w:rsidP="000D6B0C">
      <w:pPr>
        <w:pStyle w:val="Heading3"/>
        <w:numPr>
          <w:ilvl w:val="0"/>
          <w:numId w:val="31"/>
        </w:numPr>
        <w:ind w:left="720"/>
        <w:rPr>
          <w:b/>
          <w:bCs/>
          <w:color w:val="auto"/>
        </w:rPr>
      </w:pPr>
    </w:p>
    <w:p w14:paraId="7FC96C09" w14:textId="77777777" w:rsidR="000D6B0C" w:rsidRDefault="000D6B0C" w:rsidP="000D6B0C">
      <w:pPr>
        <w:pStyle w:val="Heading3"/>
        <w:numPr>
          <w:ilvl w:val="0"/>
          <w:numId w:val="31"/>
        </w:numPr>
        <w:ind w:left="720"/>
        <w:rPr>
          <w:b/>
          <w:bCs/>
          <w:color w:val="auto"/>
        </w:rPr>
      </w:pPr>
    </w:p>
    <w:p w14:paraId="7BA4FDD1" w14:textId="77777777" w:rsidR="00F5543C" w:rsidRPr="00F5543C" w:rsidRDefault="00F5543C" w:rsidP="00F5543C">
      <w:pPr>
        <w:rPr>
          <w:rFonts w:cstheme="minorHAnsi"/>
          <w:b/>
          <w:bCs/>
        </w:rPr>
      </w:pPr>
    </w:p>
    <w:p w14:paraId="1609070E" w14:textId="77777777" w:rsidR="004438D9" w:rsidRDefault="004438D9" w:rsidP="004438D9">
      <w:pPr>
        <w:rPr>
          <w:rFonts w:cstheme="minorHAnsi"/>
          <w:b/>
          <w:bCs/>
          <w:sz w:val="22"/>
          <w:szCs w:val="22"/>
        </w:rPr>
      </w:pPr>
    </w:p>
    <w:p w14:paraId="5647B03A" w14:textId="77777777" w:rsidR="004438D9" w:rsidRPr="004438D9" w:rsidRDefault="004438D9" w:rsidP="004438D9">
      <w:pPr>
        <w:rPr>
          <w:rFonts w:cstheme="minorHAnsi"/>
          <w:b/>
          <w:bCs/>
          <w:sz w:val="22"/>
          <w:szCs w:val="22"/>
        </w:rPr>
      </w:pPr>
    </w:p>
    <w:p w14:paraId="659CBDD5" w14:textId="77777777" w:rsidR="00437805" w:rsidRPr="00437805" w:rsidRDefault="00437805" w:rsidP="00437805">
      <w:pPr>
        <w:rPr>
          <w:rFonts w:cstheme="minorHAnsi"/>
          <w:sz w:val="22"/>
          <w:szCs w:val="22"/>
        </w:rPr>
      </w:pPr>
    </w:p>
    <w:sectPr w:rsidR="00437805" w:rsidRPr="00437805" w:rsidSect="00270DC3">
      <w:headerReference w:type="default" r:id="rId11"/>
      <w:footerReference w:type="default" r:id="rId12"/>
      <w:headerReference w:type="first" r:id="rId13"/>
      <w:footerReference w:type="first" r:id="rId14"/>
      <w:pgSz w:w="12240" w:h="15840"/>
      <w:pgMar w:top="720" w:right="720" w:bottom="576" w:left="720"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819589" w14:textId="77777777" w:rsidR="009A3E37" w:rsidRDefault="009A3E37" w:rsidP="0088438C">
      <w:r>
        <w:separator/>
      </w:r>
    </w:p>
  </w:endnote>
  <w:endnote w:type="continuationSeparator" w:id="0">
    <w:p w14:paraId="5226A147" w14:textId="77777777" w:rsidR="009A3E37" w:rsidRDefault="009A3E37" w:rsidP="0088438C">
      <w:r>
        <w:continuationSeparator/>
      </w:r>
    </w:p>
  </w:endnote>
  <w:endnote w:type="continuationNotice" w:id="1">
    <w:p w14:paraId="14ABFC2C" w14:textId="77777777" w:rsidR="009A3E37" w:rsidRDefault="009A3E3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Lucida Grande">
    <w:altName w:val="Segoe UI"/>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13A92" w14:textId="39A4CB2F" w:rsidR="006F4D53" w:rsidRDefault="00437805">
    <w:pPr>
      <w:pStyle w:val="Footer"/>
    </w:pPr>
    <w:r>
      <w:t>9/13/23_lkd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103AA" w14:textId="798710A8" w:rsidR="00F472D0" w:rsidRPr="00570F65" w:rsidRDefault="006B70CB">
    <w:pPr>
      <w:pStyle w:val="Footer"/>
      <w:rPr>
        <w:sz w:val="18"/>
        <w:szCs w:val="18"/>
      </w:rPr>
    </w:pPr>
    <w:r>
      <w:rPr>
        <w:sz w:val="18"/>
        <w:szCs w:val="18"/>
      </w:rPr>
      <w:tab/>
    </w:r>
    <w:r>
      <w:rPr>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3C7E82" w14:textId="77777777" w:rsidR="009A3E37" w:rsidRDefault="009A3E37" w:rsidP="0088438C">
      <w:r>
        <w:separator/>
      </w:r>
    </w:p>
  </w:footnote>
  <w:footnote w:type="continuationSeparator" w:id="0">
    <w:p w14:paraId="5A9CA01A" w14:textId="77777777" w:rsidR="009A3E37" w:rsidRDefault="009A3E37" w:rsidP="0088438C">
      <w:r>
        <w:continuationSeparator/>
      </w:r>
    </w:p>
  </w:footnote>
  <w:footnote w:type="continuationNotice" w:id="1">
    <w:p w14:paraId="15B48D45" w14:textId="77777777" w:rsidR="009A3E37" w:rsidRDefault="009A3E3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EDAED" w14:textId="3E1CF6B6" w:rsidR="006B6F9D" w:rsidRPr="006B6F9D" w:rsidRDefault="00270DC3" w:rsidP="00270DC3">
    <w:pPr>
      <w:pStyle w:val="Header"/>
      <w:jc w:val="right"/>
    </w:pPr>
    <w:r>
      <w:rPr>
        <w:noProof/>
      </w:rPr>
      <w:drawing>
        <wp:inline distT="0" distB="0" distL="0" distR="0" wp14:anchorId="59C77E82" wp14:editId="7D06D2B7">
          <wp:extent cx="1633855" cy="652145"/>
          <wp:effectExtent l="0" t="0" r="4445" b="0"/>
          <wp:docPr id="2" name="Picture 2" descr="Michigan Department of Educ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Michigan Department of Education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3855" cy="652145"/>
                  </a:xfrm>
                  <a:prstGeom prst="rect">
                    <a:avLst/>
                  </a:prstGeom>
                  <a:noFill/>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B73C9B" w14:textId="0AB6DFD2" w:rsidR="004C5223" w:rsidRDefault="00AA7BC9">
    <w:pPr>
      <w:pStyle w:val="Header"/>
    </w:pPr>
    <w:r>
      <w:rPr>
        <w:noProof/>
      </w:rPr>
      <w:drawing>
        <wp:anchor distT="0" distB="0" distL="114300" distR="114300" simplePos="0" relativeHeight="251658240" behindDoc="1" locked="0" layoutInCell="1" allowOverlap="1" wp14:anchorId="0BF1451A" wp14:editId="09CEC440">
          <wp:simplePos x="0" y="0"/>
          <wp:positionH relativeFrom="column">
            <wp:posOffset>5551695</wp:posOffset>
          </wp:positionH>
          <wp:positionV relativeFrom="paragraph">
            <wp:posOffset>-874362</wp:posOffset>
          </wp:positionV>
          <wp:extent cx="1630681" cy="652272"/>
          <wp:effectExtent l="0" t="0" r="7620" b="0"/>
          <wp:wrapNone/>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1630681" cy="652272"/>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44760"/>
    <w:multiLevelType w:val="hybridMultilevel"/>
    <w:tmpl w:val="EDFEE0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4C762E"/>
    <w:multiLevelType w:val="hybridMultilevel"/>
    <w:tmpl w:val="4936FC9C"/>
    <w:lvl w:ilvl="0" w:tplc="E1B2E490">
      <w:start w:val="9"/>
      <w:numFmt w:val="decimal"/>
      <w:lvlText w:val="%1."/>
      <w:lvlJc w:val="left"/>
      <w:pPr>
        <w:tabs>
          <w:tab w:val="num" w:pos="720"/>
        </w:tabs>
        <w:ind w:left="720" w:hanging="360"/>
      </w:pPr>
    </w:lvl>
    <w:lvl w:ilvl="1" w:tplc="2640DA0C" w:tentative="1">
      <w:start w:val="1"/>
      <w:numFmt w:val="decimal"/>
      <w:lvlText w:val="%2."/>
      <w:lvlJc w:val="left"/>
      <w:pPr>
        <w:tabs>
          <w:tab w:val="num" w:pos="1440"/>
        </w:tabs>
        <w:ind w:left="1440" w:hanging="360"/>
      </w:pPr>
    </w:lvl>
    <w:lvl w:ilvl="2" w:tplc="C03EA8A4" w:tentative="1">
      <w:start w:val="1"/>
      <w:numFmt w:val="decimal"/>
      <w:lvlText w:val="%3."/>
      <w:lvlJc w:val="left"/>
      <w:pPr>
        <w:tabs>
          <w:tab w:val="num" w:pos="2160"/>
        </w:tabs>
        <w:ind w:left="2160" w:hanging="360"/>
      </w:pPr>
    </w:lvl>
    <w:lvl w:ilvl="3" w:tplc="3C5623A0" w:tentative="1">
      <w:start w:val="1"/>
      <w:numFmt w:val="decimal"/>
      <w:lvlText w:val="%4."/>
      <w:lvlJc w:val="left"/>
      <w:pPr>
        <w:tabs>
          <w:tab w:val="num" w:pos="2880"/>
        </w:tabs>
        <w:ind w:left="2880" w:hanging="360"/>
      </w:pPr>
    </w:lvl>
    <w:lvl w:ilvl="4" w:tplc="37AE6468" w:tentative="1">
      <w:start w:val="1"/>
      <w:numFmt w:val="decimal"/>
      <w:lvlText w:val="%5."/>
      <w:lvlJc w:val="left"/>
      <w:pPr>
        <w:tabs>
          <w:tab w:val="num" w:pos="3600"/>
        </w:tabs>
        <w:ind w:left="3600" w:hanging="360"/>
      </w:pPr>
    </w:lvl>
    <w:lvl w:ilvl="5" w:tplc="43A440E0" w:tentative="1">
      <w:start w:val="1"/>
      <w:numFmt w:val="decimal"/>
      <w:lvlText w:val="%6."/>
      <w:lvlJc w:val="left"/>
      <w:pPr>
        <w:tabs>
          <w:tab w:val="num" w:pos="4320"/>
        </w:tabs>
        <w:ind w:left="4320" w:hanging="360"/>
      </w:pPr>
    </w:lvl>
    <w:lvl w:ilvl="6" w:tplc="380A2FC6" w:tentative="1">
      <w:start w:val="1"/>
      <w:numFmt w:val="decimal"/>
      <w:lvlText w:val="%7."/>
      <w:lvlJc w:val="left"/>
      <w:pPr>
        <w:tabs>
          <w:tab w:val="num" w:pos="5040"/>
        </w:tabs>
        <w:ind w:left="5040" w:hanging="360"/>
      </w:pPr>
    </w:lvl>
    <w:lvl w:ilvl="7" w:tplc="166C72B0" w:tentative="1">
      <w:start w:val="1"/>
      <w:numFmt w:val="decimal"/>
      <w:lvlText w:val="%8."/>
      <w:lvlJc w:val="left"/>
      <w:pPr>
        <w:tabs>
          <w:tab w:val="num" w:pos="5760"/>
        </w:tabs>
        <w:ind w:left="5760" w:hanging="360"/>
      </w:pPr>
    </w:lvl>
    <w:lvl w:ilvl="8" w:tplc="258490BA" w:tentative="1">
      <w:start w:val="1"/>
      <w:numFmt w:val="decimal"/>
      <w:lvlText w:val="%9."/>
      <w:lvlJc w:val="left"/>
      <w:pPr>
        <w:tabs>
          <w:tab w:val="num" w:pos="6480"/>
        </w:tabs>
        <w:ind w:left="6480" w:hanging="360"/>
      </w:pPr>
    </w:lvl>
  </w:abstractNum>
  <w:abstractNum w:abstractNumId="2" w15:restartNumberingAfterBreak="0">
    <w:nsid w:val="0A9A554B"/>
    <w:multiLevelType w:val="hybridMultilevel"/>
    <w:tmpl w:val="DDAEF8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E909A5"/>
    <w:multiLevelType w:val="hybridMultilevel"/>
    <w:tmpl w:val="2EA262DE"/>
    <w:lvl w:ilvl="0" w:tplc="EC2AB312">
      <w:start w:val="3"/>
      <w:numFmt w:val="bullet"/>
      <w:lvlText w:val="•"/>
      <w:lvlJc w:val="left"/>
      <w:pPr>
        <w:ind w:left="1080" w:hanging="720"/>
      </w:pPr>
      <w:rPr>
        <w:rFonts w:ascii="Calibri" w:eastAsia="Times New Roman" w:hAnsi="Calibri"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BC6F31"/>
    <w:multiLevelType w:val="hybridMultilevel"/>
    <w:tmpl w:val="DBE80C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4D90152"/>
    <w:multiLevelType w:val="hybridMultilevel"/>
    <w:tmpl w:val="39A037A6"/>
    <w:lvl w:ilvl="0" w:tplc="5F34AEB8">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1912D7"/>
    <w:multiLevelType w:val="hybridMultilevel"/>
    <w:tmpl w:val="C7103E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7582F30"/>
    <w:multiLevelType w:val="hybridMultilevel"/>
    <w:tmpl w:val="1F6AA1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545930"/>
    <w:multiLevelType w:val="hybridMultilevel"/>
    <w:tmpl w:val="A80AF83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FF0043B"/>
    <w:multiLevelType w:val="hybridMultilevel"/>
    <w:tmpl w:val="AC4C8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40808B6"/>
    <w:multiLevelType w:val="hybridMultilevel"/>
    <w:tmpl w:val="A5E6FC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44774AF"/>
    <w:multiLevelType w:val="hybridMultilevel"/>
    <w:tmpl w:val="52DE9B72"/>
    <w:lvl w:ilvl="0" w:tplc="3CF4CA40">
      <w:start w:val="1"/>
      <w:numFmt w:val="decimal"/>
      <w:lvlText w:val="%1."/>
      <w:lvlJc w:val="left"/>
      <w:pPr>
        <w:ind w:left="1080" w:hanging="720"/>
      </w:pPr>
      <w:rPr>
        <w:rFonts w:hint="default"/>
      </w:rPr>
    </w:lvl>
    <w:lvl w:ilvl="1" w:tplc="F4867294">
      <w:start w:val="1"/>
      <w:numFmt w:val="lowerLetter"/>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6A00B42"/>
    <w:multiLevelType w:val="hybridMultilevel"/>
    <w:tmpl w:val="20DE5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0671A1"/>
    <w:multiLevelType w:val="hybridMultilevel"/>
    <w:tmpl w:val="ED96228A"/>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33D952DC"/>
    <w:multiLevelType w:val="hybridMultilevel"/>
    <w:tmpl w:val="09706F7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70F05B7"/>
    <w:multiLevelType w:val="hybridMultilevel"/>
    <w:tmpl w:val="C866874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3934326B"/>
    <w:multiLevelType w:val="hybridMultilevel"/>
    <w:tmpl w:val="CF6E4C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ACF4D2B"/>
    <w:multiLevelType w:val="hybridMultilevel"/>
    <w:tmpl w:val="47169E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D4E14FE"/>
    <w:multiLevelType w:val="hybridMultilevel"/>
    <w:tmpl w:val="FDCC2686"/>
    <w:lvl w:ilvl="0" w:tplc="344CB544">
      <w:start w:val="10"/>
      <w:numFmt w:val="decimal"/>
      <w:lvlText w:val="%1."/>
      <w:lvlJc w:val="left"/>
      <w:pPr>
        <w:tabs>
          <w:tab w:val="num" w:pos="720"/>
        </w:tabs>
        <w:ind w:left="720" w:hanging="360"/>
      </w:pPr>
    </w:lvl>
    <w:lvl w:ilvl="1" w:tplc="9DC07A5E" w:tentative="1">
      <w:start w:val="1"/>
      <w:numFmt w:val="decimal"/>
      <w:lvlText w:val="%2."/>
      <w:lvlJc w:val="left"/>
      <w:pPr>
        <w:tabs>
          <w:tab w:val="num" w:pos="1440"/>
        </w:tabs>
        <w:ind w:left="1440" w:hanging="360"/>
      </w:pPr>
    </w:lvl>
    <w:lvl w:ilvl="2" w:tplc="E0D4D372" w:tentative="1">
      <w:start w:val="1"/>
      <w:numFmt w:val="decimal"/>
      <w:lvlText w:val="%3."/>
      <w:lvlJc w:val="left"/>
      <w:pPr>
        <w:tabs>
          <w:tab w:val="num" w:pos="2160"/>
        </w:tabs>
        <w:ind w:left="2160" w:hanging="360"/>
      </w:pPr>
    </w:lvl>
    <w:lvl w:ilvl="3" w:tplc="3D3A4BD8" w:tentative="1">
      <w:start w:val="1"/>
      <w:numFmt w:val="decimal"/>
      <w:lvlText w:val="%4."/>
      <w:lvlJc w:val="left"/>
      <w:pPr>
        <w:tabs>
          <w:tab w:val="num" w:pos="2880"/>
        </w:tabs>
        <w:ind w:left="2880" w:hanging="360"/>
      </w:pPr>
    </w:lvl>
    <w:lvl w:ilvl="4" w:tplc="26365374" w:tentative="1">
      <w:start w:val="1"/>
      <w:numFmt w:val="decimal"/>
      <w:lvlText w:val="%5."/>
      <w:lvlJc w:val="left"/>
      <w:pPr>
        <w:tabs>
          <w:tab w:val="num" w:pos="3600"/>
        </w:tabs>
        <w:ind w:left="3600" w:hanging="360"/>
      </w:pPr>
    </w:lvl>
    <w:lvl w:ilvl="5" w:tplc="0E4E1FA0" w:tentative="1">
      <w:start w:val="1"/>
      <w:numFmt w:val="decimal"/>
      <w:lvlText w:val="%6."/>
      <w:lvlJc w:val="left"/>
      <w:pPr>
        <w:tabs>
          <w:tab w:val="num" w:pos="4320"/>
        </w:tabs>
        <w:ind w:left="4320" w:hanging="360"/>
      </w:pPr>
    </w:lvl>
    <w:lvl w:ilvl="6" w:tplc="ACA830AE" w:tentative="1">
      <w:start w:val="1"/>
      <w:numFmt w:val="decimal"/>
      <w:lvlText w:val="%7."/>
      <w:lvlJc w:val="left"/>
      <w:pPr>
        <w:tabs>
          <w:tab w:val="num" w:pos="5040"/>
        </w:tabs>
        <w:ind w:left="5040" w:hanging="360"/>
      </w:pPr>
    </w:lvl>
    <w:lvl w:ilvl="7" w:tplc="F1D41078" w:tentative="1">
      <w:start w:val="1"/>
      <w:numFmt w:val="decimal"/>
      <w:lvlText w:val="%8."/>
      <w:lvlJc w:val="left"/>
      <w:pPr>
        <w:tabs>
          <w:tab w:val="num" w:pos="5760"/>
        </w:tabs>
        <w:ind w:left="5760" w:hanging="360"/>
      </w:pPr>
    </w:lvl>
    <w:lvl w:ilvl="8" w:tplc="10B09470" w:tentative="1">
      <w:start w:val="1"/>
      <w:numFmt w:val="decimal"/>
      <w:lvlText w:val="%9."/>
      <w:lvlJc w:val="left"/>
      <w:pPr>
        <w:tabs>
          <w:tab w:val="num" w:pos="6480"/>
        </w:tabs>
        <w:ind w:left="6480" w:hanging="360"/>
      </w:pPr>
    </w:lvl>
  </w:abstractNum>
  <w:abstractNum w:abstractNumId="19" w15:restartNumberingAfterBreak="0">
    <w:nsid w:val="4006793F"/>
    <w:multiLevelType w:val="hybridMultilevel"/>
    <w:tmpl w:val="590A4E2E"/>
    <w:lvl w:ilvl="0" w:tplc="04090001">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20" w15:restartNumberingAfterBreak="0">
    <w:nsid w:val="434621AF"/>
    <w:multiLevelType w:val="hybridMultilevel"/>
    <w:tmpl w:val="EBD275F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45783D77"/>
    <w:multiLevelType w:val="hybridMultilevel"/>
    <w:tmpl w:val="DA5A71DA"/>
    <w:lvl w:ilvl="0" w:tplc="72964A6A">
      <w:start w:val="1"/>
      <w:numFmt w:val="bullet"/>
      <w:lvlText w:val=""/>
      <w:lvlJc w:val="left"/>
      <w:pPr>
        <w:ind w:left="1080" w:hanging="360"/>
      </w:pPr>
      <w:rPr>
        <w:rFonts w:ascii="Symbol" w:hAnsi="Symbol" w:hint="default"/>
        <w:sz w:val="24"/>
        <w:szCs w:val="2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cs="Wingdings" w:hint="default"/>
      </w:rPr>
    </w:lvl>
    <w:lvl w:ilvl="3" w:tplc="04090001" w:tentative="1">
      <w:start w:val="1"/>
      <w:numFmt w:val="bullet"/>
      <w:lvlText w:val=""/>
      <w:lvlJc w:val="left"/>
      <w:pPr>
        <w:ind w:left="3240" w:hanging="360"/>
      </w:pPr>
      <w:rPr>
        <w:rFonts w:ascii="Symbol" w:hAnsi="Symbol" w:cs="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cs="Wingdings" w:hint="default"/>
      </w:rPr>
    </w:lvl>
    <w:lvl w:ilvl="6" w:tplc="04090001" w:tentative="1">
      <w:start w:val="1"/>
      <w:numFmt w:val="bullet"/>
      <w:lvlText w:val=""/>
      <w:lvlJc w:val="left"/>
      <w:pPr>
        <w:ind w:left="5400" w:hanging="360"/>
      </w:pPr>
      <w:rPr>
        <w:rFonts w:ascii="Symbol" w:hAnsi="Symbol" w:cs="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cs="Wingdings" w:hint="default"/>
      </w:rPr>
    </w:lvl>
  </w:abstractNum>
  <w:abstractNum w:abstractNumId="22" w15:restartNumberingAfterBreak="0">
    <w:nsid w:val="47BC4A6D"/>
    <w:multiLevelType w:val="hybridMultilevel"/>
    <w:tmpl w:val="3E768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6DD2025"/>
    <w:multiLevelType w:val="hybridMultilevel"/>
    <w:tmpl w:val="C4489F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CE327DA"/>
    <w:multiLevelType w:val="hybridMultilevel"/>
    <w:tmpl w:val="B7085394"/>
    <w:lvl w:ilvl="0" w:tplc="C7163B98">
      <w:start w:val="1"/>
      <w:numFmt w:val="lowerRoman"/>
      <w:lvlText w:val="%1."/>
      <w:lvlJc w:val="left"/>
      <w:pPr>
        <w:ind w:left="0" w:hanging="72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25" w15:restartNumberingAfterBreak="0">
    <w:nsid w:val="5F4A6EAD"/>
    <w:multiLevelType w:val="hybridMultilevel"/>
    <w:tmpl w:val="3FA86AB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F64401F"/>
    <w:multiLevelType w:val="hybridMultilevel"/>
    <w:tmpl w:val="0430DD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76604B"/>
    <w:multiLevelType w:val="hybridMultilevel"/>
    <w:tmpl w:val="F4445D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3D829C4"/>
    <w:multiLevelType w:val="hybridMultilevel"/>
    <w:tmpl w:val="DA00B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A505849"/>
    <w:multiLevelType w:val="hybridMultilevel"/>
    <w:tmpl w:val="4350A28A"/>
    <w:lvl w:ilvl="0" w:tplc="3522E66E">
      <w:start w:val="8"/>
      <w:numFmt w:val="decimal"/>
      <w:lvlText w:val="%1."/>
      <w:lvlJc w:val="left"/>
      <w:pPr>
        <w:tabs>
          <w:tab w:val="num" w:pos="720"/>
        </w:tabs>
        <w:ind w:left="720" w:hanging="360"/>
      </w:pPr>
    </w:lvl>
    <w:lvl w:ilvl="1" w:tplc="AAF89196" w:tentative="1">
      <w:start w:val="1"/>
      <w:numFmt w:val="decimal"/>
      <w:lvlText w:val="%2."/>
      <w:lvlJc w:val="left"/>
      <w:pPr>
        <w:tabs>
          <w:tab w:val="num" w:pos="1440"/>
        </w:tabs>
        <w:ind w:left="1440" w:hanging="360"/>
      </w:pPr>
    </w:lvl>
    <w:lvl w:ilvl="2" w:tplc="A7668714" w:tentative="1">
      <w:start w:val="1"/>
      <w:numFmt w:val="decimal"/>
      <w:lvlText w:val="%3."/>
      <w:lvlJc w:val="left"/>
      <w:pPr>
        <w:tabs>
          <w:tab w:val="num" w:pos="2160"/>
        </w:tabs>
        <w:ind w:left="2160" w:hanging="360"/>
      </w:pPr>
    </w:lvl>
    <w:lvl w:ilvl="3" w:tplc="9A1A4F34" w:tentative="1">
      <w:start w:val="1"/>
      <w:numFmt w:val="decimal"/>
      <w:lvlText w:val="%4."/>
      <w:lvlJc w:val="left"/>
      <w:pPr>
        <w:tabs>
          <w:tab w:val="num" w:pos="2880"/>
        </w:tabs>
        <w:ind w:left="2880" w:hanging="360"/>
      </w:pPr>
    </w:lvl>
    <w:lvl w:ilvl="4" w:tplc="124068D4" w:tentative="1">
      <w:start w:val="1"/>
      <w:numFmt w:val="decimal"/>
      <w:lvlText w:val="%5."/>
      <w:lvlJc w:val="left"/>
      <w:pPr>
        <w:tabs>
          <w:tab w:val="num" w:pos="3600"/>
        </w:tabs>
        <w:ind w:left="3600" w:hanging="360"/>
      </w:pPr>
    </w:lvl>
    <w:lvl w:ilvl="5" w:tplc="F9ACC4BE" w:tentative="1">
      <w:start w:val="1"/>
      <w:numFmt w:val="decimal"/>
      <w:lvlText w:val="%6."/>
      <w:lvlJc w:val="left"/>
      <w:pPr>
        <w:tabs>
          <w:tab w:val="num" w:pos="4320"/>
        </w:tabs>
        <w:ind w:left="4320" w:hanging="360"/>
      </w:pPr>
    </w:lvl>
    <w:lvl w:ilvl="6" w:tplc="55924844" w:tentative="1">
      <w:start w:val="1"/>
      <w:numFmt w:val="decimal"/>
      <w:lvlText w:val="%7."/>
      <w:lvlJc w:val="left"/>
      <w:pPr>
        <w:tabs>
          <w:tab w:val="num" w:pos="5040"/>
        </w:tabs>
        <w:ind w:left="5040" w:hanging="360"/>
      </w:pPr>
    </w:lvl>
    <w:lvl w:ilvl="7" w:tplc="C4E2A548" w:tentative="1">
      <w:start w:val="1"/>
      <w:numFmt w:val="decimal"/>
      <w:lvlText w:val="%8."/>
      <w:lvlJc w:val="left"/>
      <w:pPr>
        <w:tabs>
          <w:tab w:val="num" w:pos="5760"/>
        </w:tabs>
        <w:ind w:left="5760" w:hanging="360"/>
      </w:pPr>
    </w:lvl>
    <w:lvl w:ilvl="8" w:tplc="388E18E0" w:tentative="1">
      <w:start w:val="1"/>
      <w:numFmt w:val="decimal"/>
      <w:lvlText w:val="%9."/>
      <w:lvlJc w:val="left"/>
      <w:pPr>
        <w:tabs>
          <w:tab w:val="num" w:pos="6480"/>
        </w:tabs>
        <w:ind w:left="6480" w:hanging="360"/>
      </w:pPr>
    </w:lvl>
  </w:abstractNum>
  <w:abstractNum w:abstractNumId="30" w15:restartNumberingAfterBreak="0">
    <w:nsid w:val="6FB12C1F"/>
    <w:multiLevelType w:val="hybridMultilevel"/>
    <w:tmpl w:val="BF7A5346"/>
    <w:lvl w:ilvl="0" w:tplc="04090001">
      <w:start w:val="1"/>
      <w:numFmt w:val="bullet"/>
      <w:lvlText w:val=""/>
      <w:lvlJc w:val="left"/>
      <w:pPr>
        <w:ind w:left="764" w:hanging="360"/>
      </w:pPr>
      <w:rPr>
        <w:rFonts w:ascii="Symbol" w:hAnsi="Symbol" w:hint="default"/>
      </w:rPr>
    </w:lvl>
    <w:lvl w:ilvl="1" w:tplc="04090003" w:tentative="1">
      <w:start w:val="1"/>
      <w:numFmt w:val="bullet"/>
      <w:lvlText w:val="o"/>
      <w:lvlJc w:val="left"/>
      <w:pPr>
        <w:ind w:left="1484" w:hanging="360"/>
      </w:pPr>
      <w:rPr>
        <w:rFonts w:ascii="Courier New" w:hAnsi="Courier New" w:cs="Courier New" w:hint="default"/>
      </w:rPr>
    </w:lvl>
    <w:lvl w:ilvl="2" w:tplc="04090005" w:tentative="1">
      <w:start w:val="1"/>
      <w:numFmt w:val="bullet"/>
      <w:lvlText w:val=""/>
      <w:lvlJc w:val="left"/>
      <w:pPr>
        <w:ind w:left="2204" w:hanging="360"/>
      </w:pPr>
      <w:rPr>
        <w:rFonts w:ascii="Wingdings" w:hAnsi="Wingdings" w:hint="default"/>
      </w:rPr>
    </w:lvl>
    <w:lvl w:ilvl="3" w:tplc="04090001" w:tentative="1">
      <w:start w:val="1"/>
      <w:numFmt w:val="bullet"/>
      <w:lvlText w:val=""/>
      <w:lvlJc w:val="left"/>
      <w:pPr>
        <w:ind w:left="2924" w:hanging="360"/>
      </w:pPr>
      <w:rPr>
        <w:rFonts w:ascii="Symbol" w:hAnsi="Symbol" w:hint="default"/>
      </w:rPr>
    </w:lvl>
    <w:lvl w:ilvl="4" w:tplc="04090003" w:tentative="1">
      <w:start w:val="1"/>
      <w:numFmt w:val="bullet"/>
      <w:lvlText w:val="o"/>
      <w:lvlJc w:val="left"/>
      <w:pPr>
        <w:ind w:left="3644" w:hanging="360"/>
      </w:pPr>
      <w:rPr>
        <w:rFonts w:ascii="Courier New" w:hAnsi="Courier New" w:cs="Courier New" w:hint="default"/>
      </w:rPr>
    </w:lvl>
    <w:lvl w:ilvl="5" w:tplc="04090005" w:tentative="1">
      <w:start w:val="1"/>
      <w:numFmt w:val="bullet"/>
      <w:lvlText w:val=""/>
      <w:lvlJc w:val="left"/>
      <w:pPr>
        <w:ind w:left="4364" w:hanging="360"/>
      </w:pPr>
      <w:rPr>
        <w:rFonts w:ascii="Wingdings" w:hAnsi="Wingdings" w:hint="default"/>
      </w:rPr>
    </w:lvl>
    <w:lvl w:ilvl="6" w:tplc="04090001" w:tentative="1">
      <w:start w:val="1"/>
      <w:numFmt w:val="bullet"/>
      <w:lvlText w:val=""/>
      <w:lvlJc w:val="left"/>
      <w:pPr>
        <w:ind w:left="5084" w:hanging="360"/>
      </w:pPr>
      <w:rPr>
        <w:rFonts w:ascii="Symbol" w:hAnsi="Symbol" w:hint="default"/>
      </w:rPr>
    </w:lvl>
    <w:lvl w:ilvl="7" w:tplc="04090003" w:tentative="1">
      <w:start w:val="1"/>
      <w:numFmt w:val="bullet"/>
      <w:lvlText w:val="o"/>
      <w:lvlJc w:val="left"/>
      <w:pPr>
        <w:ind w:left="5804" w:hanging="360"/>
      </w:pPr>
      <w:rPr>
        <w:rFonts w:ascii="Courier New" w:hAnsi="Courier New" w:cs="Courier New" w:hint="default"/>
      </w:rPr>
    </w:lvl>
    <w:lvl w:ilvl="8" w:tplc="04090005" w:tentative="1">
      <w:start w:val="1"/>
      <w:numFmt w:val="bullet"/>
      <w:lvlText w:val=""/>
      <w:lvlJc w:val="left"/>
      <w:pPr>
        <w:ind w:left="6524" w:hanging="360"/>
      </w:pPr>
      <w:rPr>
        <w:rFonts w:ascii="Wingdings" w:hAnsi="Wingdings" w:hint="default"/>
      </w:rPr>
    </w:lvl>
  </w:abstractNum>
  <w:abstractNum w:abstractNumId="31" w15:restartNumberingAfterBreak="0">
    <w:nsid w:val="721F72CC"/>
    <w:multiLevelType w:val="hybridMultilevel"/>
    <w:tmpl w:val="7FB6E91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4A36905"/>
    <w:multiLevelType w:val="hybridMultilevel"/>
    <w:tmpl w:val="85049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4B75469"/>
    <w:multiLevelType w:val="hybridMultilevel"/>
    <w:tmpl w:val="2CBE035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66D0348"/>
    <w:multiLevelType w:val="hybridMultilevel"/>
    <w:tmpl w:val="35EE6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8C167BF"/>
    <w:multiLevelType w:val="hybridMultilevel"/>
    <w:tmpl w:val="86DC4F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DC71A14"/>
    <w:multiLevelType w:val="hybridMultilevel"/>
    <w:tmpl w:val="3AD20078"/>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num w:numId="1" w16cid:durableId="509829683">
    <w:abstractNumId w:val="30"/>
  </w:num>
  <w:num w:numId="2" w16cid:durableId="691079425">
    <w:abstractNumId w:val="17"/>
  </w:num>
  <w:num w:numId="3" w16cid:durableId="1874226807">
    <w:abstractNumId w:val="28"/>
  </w:num>
  <w:num w:numId="4" w16cid:durableId="107624659">
    <w:abstractNumId w:val="16"/>
  </w:num>
  <w:num w:numId="5" w16cid:durableId="2121027724">
    <w:abstractNumId w:val="2"/>
  </w:num>
  <w:num w:numId="6" w16cid:durableId="934820418">
    <w:abstractNumId w:val="22"/>
  </w:num>
  <w:num w:numId="7" w16cid:durableId="772937196">
    <w:abstractNumId w:val="0"/>
  </w:num>
  <w:num w:numId="8" w16cid:durableId="738602453">
    <w:abstractNumId w:val="34"/>
  </w:num>
  <w:num w:numId="9" w16cid:durableId="78991345">
    <w:abstractNumId w:val="10"/>
  </w:num>
  <w:num w:numId="10" w16cid:durableId="328022326">
    <w:abstractNumId w:val="15"/>
  </w:num>
  <w:num w:numId="11" w16cid:durableId="854611244">
    <w:abstractNumId w:val="14"/>
  </w:num>
  <w:num w:numId="12" w16cid:durableId="771364906">
    <w:abstractNumId w:val="27"/>
  </w:num>
  <w:num w:numId="13" w16cid:durableId="1961691835">
    <w:abstractNumId w:val="9"/>
  </w:num>
  <w:num w:numId="14" w16cid:durableId="858815421">
    <w:abstractNumId w:val="25"/>
  </w:num>
  <w:num w:numId="15" w16cid:durableId="1817069911">
    <w:abstractNumId w:val="8"/>
  </w:num>
  <w:num w:numId="16" w16cid:durableId="1397435492">
    <w:abstractNumId w:val="3"/>
  </w:num>
  <w:num w:numId="17" w16cid:durableId="1848129117">
    <w:abstractNumId w:val="5"/>
  </w:num>
  <w:num w:numId="18" w16cid:durableId="936332675">
    <w:abstractNumId w:val="36"/>
  </w:num>
  <w:num w:numId="19" w16cid:durableId="490634686">
    <w:abstractNumId w:val="23"/>
  </w:num>
  <w:num w:numId="20" w16cid:durableId="2111850481">
    <w:abstractNumId w:val="11"/>
  </w:num>
  <w:num w:numId="21" w16cid:durableId="1312371233">
    <w:abstractNumId w:val="33"/>
  </w:num>
  <w:num w:numId="22" w16cid:durableId="1491752143">
    <w:abstractNumId w:val="4"/>
  </w:num>
  <w:num w:numId="23" w16cid:durableId="1574006523">
    <w:abstractNumId w:val="20"/>
  </w:num>
  <w:num w:numId="24" w16cid:durableId="896477649">
    <w:abstractNumId w:val="31"/>
  </w:num>
  <w:num w:numId="25" w16cid:durableId="1907491868">
    <w:abstractNumId w:val="19"/>
  </w:num>
  <w:num w:numId="26" w16cid:durableId="793519013">
    <w:abstractNumId w:val="32"/>
  </w:num>
  <w:num w:numId="27" w16cid:durableId="1256204793">
    <w:abstractNumId w:val="12"/>
  </w:num>
  <w:num w:numId="28" w16cid:durableId="225579546">
    <w:abstractNumId w:val="7"/>
  </w:num>
  <w:num w:numId="29" w16cid:durableId="242494517">
    <w:abstractNumId w:val="26"/>
  </w:num>
  <w:num w:numId="30" w16cid:durableId="1378895959">
    <w:abstractNumId w:val="13"/>
  </w:num>
  <w:num w:numId="31" w16cid:durableId="1798794681">
    <w:abstractNumId w:val="21"/>
  </w:num>
  <w:num w:numId="32" w16cid:durableId="829177313">
    <w:abstractNumId w:val="35"/>
  </w:num>
  <w:num w:numId="33" w16cid:durableId="1010109049">
    <w:abstractNumId w:val="29"/>
  </w:num>
  <w:num w:numId="34" w16cid:durableId="1051997323">
    <w:abstractNumId w:val="1"/>
  </w:num>
  <w:num w:numId="35" w16cid:durableId="189997126">
    <w:abstractNumId w:val="18"/>
  </w:num>
  <w:num w:numId="36" w16cid:durableId="2032220770">
    <w:abstractNumId w:val="24"/>
  </w:num>
  <w:num w:numId="37" w16cid:durableId="16726369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20"/>
  <w:displayHorizontalDrawingGridEvery w:val="2"/>
  <w:displayVerticalDrawingGridEvery w:val="2"/>
  <w:characterSpacingControl w:val="doNotCompress"/>
  <w:hdrShapeDefaults>
    <o:shapedefaults v:ext="edit" spidmax="205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A41"/>
    <w:rsid w:val="00002D69"/>
    <w:rsid w:val="0000312B"/>
    <w:rsid w:val="00006012"/>
    <w:rsid w:val="000122D5"/>
    <w:rsid w:val="000243F7"/>
    <w:rsid w:val="00030139"/>
    <w:rsid w:val="00032DC9"/>
    <w:rsid w:val="00035FD8"/>
    <w:rsid w:val="00036274"/>
    <w:rsid w:val="00043E48"/>
    <w:rsid w:val="00051296"/>
    <w:rsid w:val="00051A6D"/>
    <w:rsid w:val="00053C92"/>
    <w:rsid w:val="00055BD3"/>
    <w:rsid w:val="00062F87"/>
    <w:rsid w:val="00066005"/>
    <w:rsid w:val="00071E44"/>
    <w:rsid w:val="0007511F"/>
    <w:rsid w:val="000770E8"/>
    <w:rsid w:val="000921A9"/>
    <w:rsid w:val="00092FE6"/>
    <w:rsid w:val="00094B48"/>
    <w:rsid w:val="00097AA5"/>
    <w:rsid w:val="00097C49"/>
    <w:rsid w:val="000B08D2"/>
    <w:rsid w:val="000B217A"/>
    <w:rsid w:val="000B2641"/>
    <w:rsid w:val="000B4869"/>
    <w:rsid w:val="000B5858"/>
    <w:rsid w:val="000C0712"/>
    <w:rsid w:val="000C1D8A"/>
    <w:rsid w:val="000C4C73"/>
    <w:rsid w:val="000C591C"/>
    <w:rsid w:val="000C6911"/>
    <w:rsid w:val="000C7786"/>
    <w:rsid w:val="000D2BFD"/>
    <w:rsid w:val="000D395A"/>
    <w:rsid w:val="000D4D5A"/>
    <w:rsid w:val="000D6B0C"/>
    <w:rsid w:val="000E2936"/>
    <w:rsid w:val="000E44E0"/>
    <w:rsid w:val="000F328E"/>
    <w:rsid w:val="000F36C4"/>
    <w:rsid w:val="000F5A42"/>
    <w:rsid w:val="00104117"/>
    <w:rsid w:val="001059F1"/>
    <w:rsid w:val="00111398"/>
    <w:rsid w:val="00114CAD"/>
    <w:rsid w:val="00126350"/>
    <w:rsid w:val="00126FB4"/>
    <w:rsid w:val="00127284"/>
    <w:rsid w:val="001274C8"/>
    <w:rsid w:val="001366B0"/>
    <w:rsid w:val="00145563"/>
    <w:rsid w:val="0014651F"/>
    <w:rsid w:val="00152AB4"/>
    <w:rsid w:val="00160319"/>
    <w:rsid w:val="00162964"/>
    <w:rsid w:val="0016778E"/>
    <w:rsid w:val="001734BB"/>
    <w:rsid w:val="001739E9"/>
    <w:rsid w:val="00174A21"/>
    <w:rsid w:val="00177ECC"/>
    <w:rsid w:val="00180D1F"/>
    <w:rsid w:val="00190D32"/>
    <w:rsid w:val="00193C49"/>
    <w:rsid w:val="001A007B"/>
    <w:rsid w:val="001A6BCE"/>
    <w:rsid w:val="001B2B14"/>
    <w:rsid w:val="001B55FC"/>
    <w:rsid w:val="001C1C31"/>
    <w:rsid w:val="001C2545"/>
    <w:rsid w:val="001C5157"/>
    <w:rsid w:val="001C6160"/>
    <w:rsid w:val="001D13BA"/>
    <w:rsid w:val="001D6443"/>
    <w:rsid w:val="001D7E90"/>
    <w:rsid w:val="001E38F5"/>
    <w:rsid w:val="001E3C55"/>
    <w:rsid w:val="001E4BF9"/>
    <w:rsid w:val="001E53A1"/>
    <w:rsid w:val="001E58E6"/>
    <w:rsid w:val="001E631A"/>
    <w:rsid w:val="001E7B48"/>
    <w:rsid w:val="001F01A7"/>
    <w:rsid w:val="001F01B5"/>
    <w:rsid w:val="001F05DF"/>
    <w:rsid w:val="001F67A3"/>
    <w:rsid w:val="002077E2"/>
    <w:rsid w:val="00214649"/>
    <w:rsid w:val="002206F4"/>
    <w:rsid w:val="002227D3"/>
    <w:rsid w:val="00224013"/>
    <w:rsid w:val="00224C5D"/>
    <w:rsid w:val="00231432"/>
    <w:rsid w:val="00231648"/>
    <w:rsid w:val="002349CE"/>
    <w:rsid w:val="002369B8"/>
    <w:rsid w:val="00243325"/>
    <w:rsid w:val="00244A50"/>
    <w:rsid w:val="002470F9"/>
    <w:rsid w:val="0025390C"/>
    <w:rsid w:val="00263B6F"/>
    <w:rsid w:val="00265BB3"/>
    <w:rsid w:val="00265BD6"/>
    <w:rsid w:val="00270DC3"/>
    <w:rsid w:val="0027231A"/>
    <w:rsid w:val="00274432"/>
    <w:rsid w:val="002769B9"/>
    <w:rsid w:val="00277CE3"/>
    <w:rsid w:val="002861EC"/>
    <w:rsid w:val="00287F76"/>
    <w:rsid w:val="0029305B"/>
    <w:rsid w:val="002A3C51"/>
    <w:rsid w:val="002A541A"/>
    <w:rsid w:val="002A5521"/>
    <w:rsid w:val="002A738A"/>
    <w:rsid w:val="002B1F58"/>
    <w:rsid w:val="002B37CC"/>
    <w:rsid w:val="002C485C"/>
    <w:rsid w:val="002D358D"/>
    <w:rsid w:val="002D3861"/>
    <w:rsid w:val="002D4E64"/>
    <w:rsid w:val="002D5719"/>
    <w:rsid w:val="002D619D"/>
    <w:rsid w:val="002D7BB3"/>
    <w:rsid w:val="002E0B27"/>
    <w:rsid w:val="002E343E"/>
    <w:rsid w:val="002E43F0"/>
    <w:rsid w:val="002F6BC4"/>
    <w:rsid w:val="003000D0"/>
    <w:rsid w:val="00300298"/>
    <w:rsid w:val="003077F8"/>
    <w:rsid w:val="00313F67"/>
    <w:rsid w:val="00314479"/>
    <w:rsid w:val="00323A0D"/>
    <w:rsid w:val="00330AC6"/>
    <w:rsid w:val="00332EBF"/>
    <w:rsid w:val="00345996"/>
    <w:rsid w:val="00356506"/>
    <w:rsid w:val="00360DD9"/>
    <w:rsid w:val="00364C87"/>
    <w:rsid w:val="003660CC"/>
    <w:rsid w:val="00367DBD"/>
    <w:rsid w:val="003710F2"/>
    <w:rsid w:val="00373C3B"/>
    <w:rsid w:val="00374381"/>
    <w:rsid w:val="00375CFE"/>
    <w:rsid w:val="00382D4B"/>
    <w:rsid w:val="00387639"/>
    <w:rsid w:val="00387890"/>
    <w:rsid w:val="00387B98"/>
    <w:rsid w:val="00393C84"/>
    <w:rsid w:val="003A3D74"/>
    <w:rsid w:val="003A51A7"/>
    <w:rsid w:val="003A59CD"/>
    <w:rsid w:val="003A7AF8"/>
    <w:rsid w:val="003B3E98"/>
    <w:rsid w:val="003C06E1"/>
    <w:rsid w:val="003C363C"/>
    <w:rsid w:val="003C54C6"/>
    <w:rsid w:val="003D7A83"/>
    <w:rsid w:val="003F269F"/>
    <w:rsid w:val="003F60B0"/>
    <w:rsid w:val="003F69B3"/>
    <w:rsid w:val="00400986"/>
    <w:rsid w:val="0041685B"/>
    <w:rsid w:val="00420F39"/>
    <w:rsid w:val="00422762"/>
    <w:rsid w:val="004231C7"/>
    <w:rsid w:val="0042674E"/>
    <w:rsid w:val="00431570"/>
    <w:rsid w:val="0043595E"/>
    <w:rsid w:val="004370E4"/>
    <w:rsid w:val="00437805"/>
    <w:rsid w:val="00441134"/>
    <w:rsid w:val="004435A1"/>
    <w:rsid w:val="004438D9"/>
    <w:rsid w:val="00445059"/>
    <w:rsid w:val="00446D46"/>
    <w:rsid w:val="004549FB"/>
    <w:rsid w:val="0045528E"/>
    <w:rsid w:val="004554EF"/>
    <w:rsid w:val="00456AD6"/>
    <w:rsid w:val="00461288"/>
    <w:rsid w:val="00461397"/>
    <w:rsid w:val="0046161D"/>
    <w:rsid w:val="00464521"/>
    <w:rsid w:val="00464F78"/>
    <w:rsid w:val="00465CB2"/>
    <w:rsid w:val="00472E89"/>
    <w:rsid w:val="00473223"/>
    <w:rsid w:val="00474118"/>
    <w:rsid w:val="00474DBD"/>
    <w:rsid w:val="00480BBF"/>
    <w:rsid w:val="00481156"/>
    <w:rsid w:val="004868D4"/>
    <w:rsid w:val="004878AB"/>
    <w:rsid w:val="0049288F"/>
    <w:rsid w:val="00495584"/>
    <w:rsid w:val="00495B22"/>
    <w:rsid w:val="004964AA"/>
    <w:rsid w:val="004A546B"/>
    <w:rsid w:val="004A570D"/>
    <w:rsid w:val="004B1549"/>
    <w:rsid w:val="004B22D8"/>
    <w:rsid w:val="004B3EE0"/>
    <w:rsid w:val="004B5856"/>
    <w:rsid w:val="004B6CBC"/>
    <w:rsid w:val="004C020C"/>
    <w:rsid w:val="004C1940"/>
    <w:rsid w:val="004C5223"/>
    <w:rsid w:val="004C5575"/>
    <w:rsid w:val="004C5609"/>
    <w:rsid w:val="004C6695"/>
    <w:rsid w:val="004D0C52"/>
    <w:rsid w:val="004D1B75"/>
    <w:rsid w:val="004D72A3"/>
    <w:rsid w:val="004E20D0"/>
    <w:rsid w:val="004E3398"/>
    <w:rsid w:val="004E3D16"/>
    <w:rsid w:val="004E4A97"/>
    <w:rsid w:val="004E6DAA"/>
    <w:rsid w:val="004E6FA7"/>
    <w:rsid w:val="004F1FCD"/>
    <w:rsid w:val="004F2C3D"/>
    <w:rsid w:val="004F3E23"/>
    <w:rsid w:val="004F45FB"/>
    <w:rsid w:val="004F63DC"/>
    <w:rsid w:val="00502570"/>
    <w:rsid w:val="005079A5"/>
    <w:rsid w:val="00514228"/>
    <w:rsid w:val="00516B39"/>
    <w:rsid w:val="00517958"/>
    <w:rsid w:val="00520CD8"/>
    <w:rsid w:val="00522CDE"/>
    <w:rsid w:val="005251C6"/>
    <w:rsid w:val="00525F35"/>
    <w:rsid w:val="00526956"/>
    <w:rsid w:val="00533A68"/>
    <w:rsid w:val="005347FA"/>
    <w:rsid w:val="005426F7"/>
    <w:rsid w:val="0054272C"/>
    <w:rsid w:val="00543690"/>
    <w:rsid w:val="0054461D"/>
    <w:rsid w:val="00545B85"/>
    <w:rsid w:val="005469B2"/>
    <w:rsid w:val="00547BFE"/>
    <w:rsid w:val="0055150D"/>
    <w:rsid w:val="0055485C"/>
    <w:rsid w:val="00565711"/>
    <w:rsid w:val="00566755"/>
    <w:rsid w:val="00566CFC"/>
    <w:rsid w:val="00570F65"/>
    <w:rsid w:val="00575A81"/>
    <w:rsid w:val="005761B4"/>
    <w:rsid w:val="00577567"/>
    <w:rsid w:val="00581CC7"/>
    <w:rsid w:val="00582980"/>
    <w:rsid w:val="00585C13"/>
    <w:rsid w:val="0058741D"/>
    <w:rsid w:val="005903B3"/>
    <w:rsid w:val="00592A01"/>
    <w:rsid w:val="00592A2A"/>
    <w:rsid w:val="0059365E"/>
    <w:rsid w:val="005976CD"/>
    <w:rsid w:val="005A081B"/>
    <w:rsid w:val="005A2190"/>
    <w:rsid w:val="005A38F2"/>
    <w:rsid w:val="005A5BD1"/>
    <w:rsid w:val="005B1BB0"/>
    <w:rsid w:val="005B1CAD"/>
    <w:rsid w:val="005B1F4B"/>
    <w:rsid w:val="005B4B22"/>
    <w:rsid w:val="005B6991"/>
    <w:rsid w:val="005B72DE"/>
    <w:rsid w:val="005C4574"/>
    <w:rsid w:val="005D2672"/>
    <w:rsid w:val="005D3FF2"/>
    <w:rsid w:val="005E251F"/>
    <w:rsid w:val="005E53E3"/>
    <w:rsid w:val="005E612D"/>
    <w:rsid w:val="005F05DA"/>
    <w:rsid w:val="005F16FD"/>
    <w:rsid w:val="005F2EAD"/>
    <w:rsid w:val="005F4443"/>
    <w:rsid w:val="005F56E0"/>
    <w:rsid w:val="005F56F8"/>
    <w:rsid w:val="00601524"/>
    <w:rsid w:val="00604046"/>
    <w:rsid w:val="006050B8"/>
    <w:rsid w:val="0061365D"/>
    <w:rsid w:val="00614051"/>
    <w:rsid w:val="00614FB4"/>
    <w:rsid w:val="006174D6"/>
    <w:rsid w:val="00620E20"/>
    <w:rsid w:val="006217C9"/>
    <w:rsid w:val="00622D19"/>
    <w:rsid w:val="00626075"/>
    <w:rsid w:val="00631871"/>
    <w:rsid w:val="00634377"/>
    <w:rsid w:val="00634C70"/>
    <w:rsid w:val="00635687"/>
    <w:rsid w:val="00643697"/>
    <w:rsid w:val="00645A14"/>
    <w:rsid w:val="006516C7"/>
    <w:rsid w:val="0065179D"/>
    <w:rsid w:val="006565F1"/>
    <w:rsid w:val="00657D1B"/>
    <w:rsid w:val="00661232"/>
    <w:rsid w:val="00663628"/>
    <w:rsid w:val="006652EC"/>
    <w:rsid w:val="00670997"/>
    <w:rsid w:val="00671DD6"/>
    <w:rsid w:val="0067275C"/>
    <w:rsid w:val="00672846"/>
    <w:rsid w:val="006845D3"/>
    <w:rsid w:val="0068490F"/>
    <w:rsid w:val="00687673"/>
    <w:rsid w:val="0069231F"/>
    <w:rsid w:val="00694B08"/>
    <w:rsid w:val="00695392"/>
    <w:rsid w:val="00695A3E"/>
    <w:rsid w:val="006A105E"/>
    <w:rsid w:val="006B2CFC"/>
    <w:rsid w:val="006B4361"/>
    <w:rsid w:val="006B6F9D"/>
    <w:rsid w:val="006B70CB"/>
    <w:rsid w:val="006B76C5"/>
    <w:rsid w:val="006C4339"/>
    <w:rsid w:val="006C6778"/>
    <w:rsid w:val="006D2371"/>
    <w:rsid w:val="006D2DB1"/>
    <w:rsid w:val="006D3FBB"/>
    <w:rsid w:val="006E2352"/>
    <w:rsid w:val="006E2873"/>
    <w:rsid w:val="006E31B1"/>
    <w:rsid w:val="006E72A4"/>
    <w:rsid w:val="006F4D53"/>
    <w:rsid w:val="006F7BBF"/>
    <w:rsid w:val="006F7EE4"/>
    <w:rsid w:val="007033E4"/>
    <w:rsid w:val="00712143"/>
    <w:rsid w:val="007202A4"/>
    <w:rsid w:val="00722D2A"/>
    <w:rsid w:val="00725A4D"/>
    <w:rsid w:val="00732EE2"/>
    <w:rsid w:val="007337E1"/>
    <w:rsid w:val="00733891"/>
    <w:rsid w:val="007357AD"/>
    <w:rsid w:val="00736FAF"/>
    <w:rsid w:val="007413BC"/>
    <w:rsid w:val="007434A4"/>
    <w:rsid w:val="007541A9"/>
    <w:rsid w:val="0075530F"/>
    <w:rsid w:val="00761149"/>
    <w:rsid w:val="00775A04"/>
    <w:rsid w:val="00783F8F"/>
    <w:rsid w:val="00792787"/>
    <w:rsid w:val="0079308A"/>
    <w:rsid w:val="007933D2"/>
    <w:rsid w:val="00795B59"/>
    <w:rsid w:val="007A319E"/>
    <w:rsid w:val="007A3AEE"/>
    <w:rsid w:val="007B5094"/>
    <w:rsid w:val="007B6FFB"/>
    <w:rsid w:val="007B70FA"/>
    <w:rsid w:val="007B7258"/>
    <w:rsid w:val="007D70E1"/>
    <w:rsid w:val="007E0B58"/>
    <w:rsid w:val="007E7294"/>
    <w:rsid w:val="007F1FD7"/>
    <w:rsid w:val="007F4673"/>
    <w:rsid w:val="007F47D0"/>
    <w:rsid w:val="00802F50"/>
    <w:rsid w:val="0080456C"/>
    <w:rsid w:val="0081028E"/>
    <w:rsid w:val="00813A49"/>
    <w:rsid w:val="0081406C"/>
    <w:rsid w:val="008165B2"/>
    <w:rsid w:val="00820B02"/>
    <w:rsid w:val="00825FAA"/>
    <w:rsid w:val="00826586"/>
    <w:rsid w:val="0082676F"/>
    <w:rsid w:val="00830C79"/>
    <w:rsid w:val="00837B34"/>
    <w:rsid w:val="0084254A"/>
    <w:rsid w:val="00847F9E"/>
    <w:rsid w:val="008504E6"/>
    <w:rsid w:val="00852B40"/>
    <w:rsid w:val="00855A97"/>
    <w:rsid w:val="008625A7"/>
    <w:rsid w:val="00863A2B"/>
    <w:rsid w:val="008644CE"/>
    <w:rsid w:val="0087261E"/>
    <w:rsid w:val="00881D22"/>
    <w:rsid w:val="008831F8"/>
    <w:rsid w:val="0088438C"/>
    <w:rsid w:val="00884A99"/>
    <w:rsid w:val="00885EC3"/>
    <w:rsid w:val="008870CB"/>
    <w:rsid w:val="008924EE"/>
    <w:rsid w:val="00894C90"/>
    <w:rsid w:val="008A3A7E"/>
    <w:rsid w:val="008A435A"/>
    <w:rsid w:val="008A5731"/>
    <w:rsid w:val="008B0A5F"/>
    <w:rsid w:val="008B0D22"/>
    <w:rsid w:val="008C64CA"/>
    <w:rsid w:val="008D0BC5"/>
    <w:rsid w:val="008D1243"/>
    <w:rsid w:val="008D37F8"/>
    <w:rsid w:val="008D71BA"/>
    <w:rsid w:val="008E57DC"/>
    <w:rsid w:val="008E5944"/>
    <w:rsid w:val="008F15B3"/>
    <w:rsid w:val="008F2628"/>
    <w:rsid w:val="008F37AA"/>
    <w:rsid w:val="008F3A41"/>
    <w:rsid w:val="008F4FC0"/>
    <w:rsid w:val="008F5D25"/>
    <w:rsid w:val="00900128"/>
    <w:rsid w:val="0090082E"/>
    <w:rsid w:val="009031D1"/>
    <w:rsid w:val="00905BB0"/>
    <w:rsid w:val="0091236B"/>
    <w:rsid w:val="00923C7C"/>
    <w:rsid w:val="00925D0B"/>
    <w:rsid w:val="009326B6"/>
    <w:rsid w:val="009458A5"/>
    <w:rsid w:val="00945F6D"/>
    <w:rsid w:val="00951AE6"/>
    <w:rsid w:val="00955C35"/>
    <w:rsid w:val="00961215"/>
    <w:rsid w:val="0097517C"/>
    <w:rsid w:val="009752A2"/>
    <w:rsid w:val="00977C17"/>
    <w:rsid w:val="00981C9D"/>
    <w:rsid w:val="009855E1"/>
    <w:rsid w:val="00987DB2"/>
    <w:rsid w:val="009958E7"/>
    <w:rsid w:val="009A0C1C"/>
    <w:rsid w:val="009A1AE1"/>
    <w:rsid w:val="009A2BB5"/>
    <w:rsid w:val="009A3E37"/>
    <w:rsid w:val="009A4CFF"/>
    <w:rsid w:val="009A6AA7"/>
    <w:rsid w:val="009A6CC9"/>
    <w:rsid w:val="009B111A"/>
    <w:rsid w:val="009B6A49"/>
    <w:rsid w:val="009C0A23"/>
    <w:rsid w:val="009D019B"/>
    <w:rsid w:val="009E0381"/>
    <w:rsid w:val="009E0A00"/>
    <w:rsid w:val="009E2324"/>
    <w:rsid w:val="009E4B47"/>
    <w:rsid w:val="009F1197"/>
    <w:rsid w:val="00A005AF"/>
    <w:rsid w:val="00A028F6"/>
    <w:rsid w:val="00A0345D"/>
    <w:rsid w:val="00A04A41"/>
    <w:rsid w:val="00A05F4B"/>
    <w:rsid w:val="00A06ACD"/>
    <w:rsid w:val="00A0703D"/>
    <w:rsid w:val="00A07C6D"/>
    <w:rsid w:val="00A13BA4"/>
    <w:rsid w:val="00A15522"/>
    <w:rsid w:val="00A17C01"/>
    <w:rsid w:val="00A25A6C"/>
    <w:rsid w:val="00A30F41"/>
    <w:rsid w:val="00A3221C"/>
    <w:rsid w:val="00A332BB"/>
    <w:rsid w:val="00A429D1"/>
    <w:rsid w:val="00A55F63"/>
    <w:rsid w:val="00A56579"/>
    <w:rsid w:val="00A64608"/>
    <w:rsid w:val="00A7116D"/>
    <w:rsid w:val="00A731F1"/>
    <w:rsid w:val="00A75C04"/>
    <w:rsid w:val="00A85C63"/>
    <w:rsid w:val="00A93768"/>
    <w:rsid w:val="00AA2684"/>
    <w:rsid w:val="00AA46E2"/>
    <w:rsid w:val="00AA74A3"/>
    <w:rsid w:val="00AA7BC9"/>
    <w:rsid w:val="00AB4A90"/>
    <w:rsid w:val="00AC2F71"/>
    <w:rsid w:val="00AC4F22"/>
    <w:rsid w:val="00AD1311"/>
    <w:rsid w:val="00AD37AB"/>
    <w:rsid w:val="00AD4016"/>
    <w:rsid w:val="00AD490F"/>
    <w:rsid w:val="00AD63B5"/>
    <w:rsid w:val="00AE1FB7"/>
    <w:rsid w:val="00AE5CC1"/>
    <w:rsid w:val="00AF7E13"/>
    <w:rsid w:val="00B005BD"/>
    <w:rsid w:val="00B04C99"/>
    <w:rsid w:val="00B06F0A"/>
    <w:rsid w:val="00B122EF"/>
    <w:rsid w:val="00B21EBF"/>
    <w:rsid w:val="00B235CF"/>
    <w:rsid w:val="00B2757B"/>
    <w:rsid w:val="00B30248"/>
    <w:rsid w:val="00B32721"/>
    <w:rsid w:val="00B4012D"/>
    <w:rsid w:val="00B40A10"/>
    <w:rsid w:val="00B4160C"/>
    <w:rsid w:val="00B42871"/>
    <w:rsid w:val="00B44609"/>
    <w:rsid w:val="00B460FB"/>
    <w:rsid w:val="00B46B78"/>
    <w:rsid w:val="00B47C23"/>
    <w:rsid w:val="00B50E63"/>
    <w:rsid w:val="00B5378A"/>
    <w:rsid w:val="00B64558"/>
    <w:rsid w:val="00B64BBD"/>
    <w:rsid w:val="00B66696"/>
    <w:rsid w:val="00B70FBA"/>
    <w:rsid w:val="00B729E6"/>
    <w:rsid w:val="00B76081"/>
    <w:rsid w:val="00B8049C"/>
    <w:rsid w:val="00B87489"/>
    <w:rsid w:val="00B90FFF"/>
    <w:rsid w:val="00B93E76"/>
    <w:rsid w:val="00B93E9B"/>
    <w:rsid w:val="00B94437"/>
    <w:rsid w:val="00BA091C"/>
    <w:rsid w:val="00BA316D"/>
    <w:rsid w:val="00BA4477"/>
    <w:rsid w:val="00BA54D0"/>
    <w:rsid w:val="00BA6804"/>
    <w:rsid w:val="00BB4C6D"/>
    <w:rsid w:val="00BB6BCA"/>
    <w:rsid w:val="00BC2800"/>
    <w:rsid w:val="00BD5139"/>
    <w:rsid w:val="00BE2B8D"/>
    <w:rsid w:val="00BE2CE6"/>
    <w:rsid w:val="00BE7510"/>
    <w:rsid w:val="00BF0136"/>
    <w:rsid w:val="00BF0BF2"/>
    <w:rsid w:val="00BF3BC1"/>
    <w:rsid w:val="00BF727B"/>
    <w:rsid w:val="00C009E8"/>
    <w:rsid w:val="00C027D3"/>
    <w:rsid w:val="00C05F33"/>
    <w:rsid w:val="00C106D8"/>
    <w:rsid w:val="00C208C2"/>
    <w:rsid w:val="00C21900"/>
    <w:rsid w:val="00C21CAE"/>
    <w:rsid w:val="00C22185"/>
    <w:rsid w:val="00C23CFC"/>
    <w:rsid w:val="00C31DA4"/>
    <w:rsid w:val="00C35159"/>
    <w:rsid w:val="00C3666D"/>
    <w:rsid w:val="00C37FAA"/>
    <w:rsid w:val="00C45B05"/>
    <w:rsid w:val="00C469BB"/>
    <w:rsid w:val="00C67A1C"/>
    <w:rsid w:val="00C722C5"/>
    <w:rsid w:val="00C72F19"/>
    <w:rsid w:val="00C74368"/>
    <w:rsid w:val="00C76397"/>
    <w:rsid w:val="00C76953"/>
    <w:rsid w:val="00C76A27"/>
    <w:rsid w:val="00C84A61"/>
    <w:rsid w:val="00C853B1"/>
    <w:rsid w:val="00C86FD8"/>
    <w:rsid w:val="00C90245"/>
    <w:rsid w:val="00C92D85"/>
    <w:rsid w:val="00C97014"/>
    <w:rsid w:val="00C97527"/>
    <w:rsid w:val="00CA10BD"/>
    <w:rsid w:val="00CA1793"/>
    <w:rsid w:val="00CA60D1"/>
    <w:rsid w:val="00CA6DC9"/>
    <w:rsid w:val="00CA7AE6"/>
    <w:rsid w:val="00CB0D3E"/>
    <w:rsid w:val="00CB411F"/>
    <w:rsid w:val="00CB7D89"/>
    <w:rsid w:val="00CC1169"/>
    <w:rsid w:val="00CC5E28"/>
    <w:rsid w:val="00CD065E"/>
    <w:rsid w:val="00CD11AB"/>
    <w:rsid w:val="00CD2EDA"/>
    <w:rsid w:val="00CD5CE5"/>
    <w:rsid w:val="00CE27FF"/>
    <w:rsid w:val="00CE788B"/>
    <w:rsid w:val="00CF2D86"/>
    <w:rsid w:val="00CF3A4B"/>
    <w:rsid w:val="00D14B07"/>
    <w:rsid w:val="00D238CD"/>
    <w:rsid w:val="00D3577D"/>
    <w:rsid w:val="00D439F4"/>
    <w:rsid w:val="00D44152"/>
    <w:rsid w:val="00D55B79"/>
    <w:rsid w:val="00D600B5"/>
    <w:rsid w:val="00D619F9"/>
    <w:rsid w:val="00D63302"/>
    <w:rsid w:val="00D63B6A"/>
    <w:rsid w:val="00D67D55"/>
    <w:rsid w:val="00D72086"/>
    <w:rsid w:val="00D768A9"/>
    <w:rsid w:val="00D770EF"/>
    <w:rsid w:val="00D843F6"/>
    <w:rsid w:val="00D86EA1"/>
    <w:rsid w:val="00D90FD4"/>
    <w:rsid w:val="00D947DD"/>
    <w:rsid w:val="00D97250"/>
    <w:rsid w:val="00DA3222"/>
    <w:rsid w:val="00DA4096"/>
    <w:rsid w:val="00DA7616"/>
    <w:rsid w:val="00DB7A17"/>
    <w:rsid w:val="00DC08B2"/>
    <w:rsid w:val="00DC6FE6"/>
    <w:rsid w:val="00DD3270"/>
    <w:rsid w:val="00DD3404"/>
    <w:rsid w:val="00DD3F01"/>
    <w:rsid w:val="00DD67F6"/>
    <w:rsid w:val="00DE70EA"/>
    <w:rsid w:val="00DF14CD"/>
    <w:rsid w:val="00DF5568"/>
    <w:rsid w:val="00E02820"/>
    <w:rsid w:val="00E02EFC"/>
    <w:rsid w:val="00E06356"/>
    <w:rsid w:val="00E107BA"/>
    <w:rsid w:val="00E11F38"/>
    <w:rsid w:val="00E17A9F"/>
    <w:rsid w:val="00E17EF1"/>
    <w:rsid w:val="00E23CD1"/>
    <w:rsid w:val="00E253C8"/>
    <w:rsid w:val="00E26361"/>
    <w:rsid w:val="00E329A7"/>
    <w:rsid w:val="00E33756"/>
    <w:rsid w:val="00E44DE1"/>
    <w:rsid w:val="00E55F75"/>
    <w:rsid w:val="00E64DD4"/>
    <w:rsid w:val="00E73BDD"/>
    <w:rsid w:val="00E754A6"/>
    <w:rsid w:val="00E84ADE"/>
    <w:rsid w:val="00E913E8"/>
    <w:rsid w:val="00E932B9"/>
    <w:rsid w:val="00E933CD"/>
    <w:rsid w:val="00E94A8A"/>
    <w:rsid w:val="00EA0B69"/>
    <w:rsid w:val="00EA0B7F"/>
    <w:rsid w:val="00EA7126"/>
    <w:rsid w:val="00EA72B2"/>
    <w:rsid w:val="00EB2D73"/>
    <w:rsid w:val="00EB34E2"/>
    <w:rsid w:val="00EB6DFD"/>
    <w:rsid w:val="00EC078E"/>
    <w:rsid w:val="00EC4D06"/>
    <w:rsid w:val="00EC4FCB"/>
    <w:rsid w:val="00ED1D1F"/>
    <w:rsid w:val="00ED566E"/>
    <w:rsid w:val="00ED7799"/>
    <w:rsid w:val="00EE3EFC"/>
    <w:rsid w:val="00EE48A1"/>
    <w:rsid w:val="00EF10A2"/>
    <w:rsid w:val="00EF3C60"/>
    <w:rsid w:val="00EF7924"/>
    <w:rsid w:val="00EF7CDB"/>
    <w:rsid w:val="00F00506"/>
    <w:rsid w:val="00F0617A"/>
    <w:rsid w:val="00F12584"/>
    <w:rsid w:val="00F13AF6"/>
    <w:rsid w:val="00F153F9"/>
    <w:rsid w:val="00F163DE"/>
    <w:rsid w:val="00F222F6"/>
    <w:rsid w:val="00F24DC9"/>
    <w:rsid w:val="00F338EA"/>
    <w:rsid w:val="00F34051"/>
    <w:rsid w:val="00F4254E"/>
    <w:rsid w:val="00F44249"/>
    <w:rsid w:val="00F472D0"/>
    <w:rsid w:val="00F51A9F"/>
    <w:rsid w:val="00F54061"/>
    <w:rsid w:val="00F5453E"/>
    <w:rsid w:val="00F5543C"/>
    <w:rsid w:val="00F56B15"/>
    <w:rsid w:val="00F574A0"/>
    <w:rsid w:val="00F61100"/>
    <w:rsid w:val="00F650DB"/>
    <w:rsid w:val="00F65CAD"/>
    <w:rsid w:val="00F67EC0"/>
    <w:rsid w:val="00F7077D"/>
    <w:rsid w:val="00F82234"/>
    <w:rsid w:val="00F90972"/>
    <w:rsid w:val="00F9597E"/>
    <w:rsid w:val="00F97630"/>
    <w:rsid w:val="00FA13A9"/>
    <w:rsid w:val="00FA1B3F"/>
    <w:rsid w:val="00FA1CB6"/>
    <w:rsid w:val="00FB3342"/>
    <w:rsid w:val="00FB4181"/>
    <w:rsid w:val="00FB4818"/>
    <w:rsid w:val="00FB4F35"/>
    <w:rsid w:val="00FC4901"/>
    <w:rsid w:val="00FC599F"/>
    <w:rsid w:val="00FD0537"/>
    <w:rsid w:val="00FE44BF"/>
    <w:rsid w:val="00FF526E"/>
    <w:rsid w:val="03C746E2"/>
    <w:rsid w:val="07B0AB88"/>
    <w:rsid w:val="0ABE6163"/>
    <w:rsid w:val="0C189EE6"/>
    <w:rsid w:val="0C4C8B58"/>
    <w:rsid w:val="0FB3A621"/>
    <w:rsid w:val="12F93C6D"/>
    <w:rsid w:val="140EF44B"/>
    <w:rsid w:val="14B243C6"/>
    <w:rsid w:val="175587A5"/>
    <w:rsid w:val="1EAC30A4"/>
    <w:rsid w:val="2373AACC"/>
    <w:rsid w:val="24D3C29A"/>
    <w:rsid w:val="28F5724D"/>
    <w:rsid w:val="2AA9FDC1"/>
    <w:rsid w:val="2C1CB775"/>
    <w:rsid w:val="307CDB43"/>
    <w:rsid w:val="31EFEC7D"/>
    <w:rsid w:val="348E9B24"/>
    <w:rsid w:val="3490A863"/>
    <w:rsid w:val="38EE0824"/>
    <w:rsid w:val="3EDF36B1"/>
    <w:rsid w:val="3EF1DBD5"/>
    <w:rsid w:val="449C9518"/>
    <w:rsid w:val="49EF4583"/>
    <w:rsid w:val="4B610835"/>
    <w:rsid w:val="508B6A24"/>
    <w:rsid w:val="6386A340"/>
    <w:rsid w:val="63AEB844"/>
    <w:rsid w:val="678DF726"/>
    <w:rsid w:val="74023E4A"/>
    <w:rsid w:val="7B15BB2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1"/>
    <o:shapelayout v:ext="edit">
      <o:idmap v:ext="edit" data="2"/>
    </o:shapelayout>
  </w:shapeDefaults>
  <w:decimalSymbol w:val="."/>
  <w:listSeparator w:val=","/>
  <w14:docId w14:val="4B937B5E"/>
  <w14:defaultImageDpi w14:val="32767"/>
  <w15:docId w15:val="{70DCFF6D-DD45-4A69-A73C-A404CB03E1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C116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54461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D768A9"/>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A59CD"/>
    <w:pPr>
      <w:ind w:left="720"/>
      <w:contextualSpacing/>
    </w:pPr>
  </w:style>
  <w:style w:type="paragraph" w:styleId="BalloonText">
    <w:name w:val="Balloon Text"/>
    <w:basedOn w:val="Normal"/>
    <w:link w:val="BalloonTextChar"/>
    <w:uiPriority w:val="99"/>
    <w:semiHidden/>
    <w:unhideWhenUsed/>
    <w:rsid w:val="00F0050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00506"/>
    <w:rPr>
      <w:rFonts w:ascii="Lucida Grande" w:hAnsi="Lucida Grande" w:cs="Lucida Grande"/>
      <w:sz w:val="18"/>
      <w:szCs w:val="18"/>
    </w:rPr>
  </w:style>
  <w:style w:type="table" w:styleId="TableGrid">
    <w:name w:val="Table Grid"/>
    <w:basedOn w:val="TableNormal"/>
    <w:uiPriority w:val="39"/>
    <w:rsid w:val="000C59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8438C"/>
    <w:pPr>
      <w:tabs>
        <w:tab w:val="center" w:pos="4680"/>
        <w:tab w:val="right" w:pos="9360"/>
      </w:tabs>
    </w:pPr>
  </w:style>
  <w:style w:type="character" w:customStyle="1" w:styleId="HeaderChar">
    <w:name w:val="Header Char"/>
    <w:basedOn w:val="DefaultParagraphFont"/>
    <w:link w:val="Header"/>
    <w:uiPriority w:val="99"/>
    <w:rsid w:val="0088438C"/>
  </w:style>
  <w:style w:type="paragraph" w:styleId="Footer">
    <w:name w:val="footer"/>
    <w:basedOn w:val="Normal"/>
    <w:link w:val="FooterChar"/>
    <w:uiPriority w:val="99"/>
    <w:unhideWhenUsed/>
    <w:rsid w:val="0088438C"/>
    <w:pPr>
      <w:tabs>
        <w:tab w:val="center" w:pos="4680"/>
        <w:tab w:val="right" w:pos="9360"/>
      </w:tabs>
    </w:pPr>
  </w:style>
  <w:style w:type="character" w:customStyle="1" w:styleId="FooterChar">
    <w:name w:val="Footer Char"/>
    <w:basedOn w:val="DefaultParagraphFont"/>
    <w:link w:val="Footer"/>
    <w:uiPriority w:val="99"/>
    <w:rsid w:val="0088438C"/>
  </w:style>
  <w:style w:type="paragraph" w:styleId="FootnoteText">
    <w:name w:val="footnote text"/>
    <w:basedOn w:val="Normal"/>
    <w:link w:val="FootnoteTextChar"/>
    <w:rsid w:val="00A04A41"/>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rsid w:val="00A04A41"/>
    <w:rPr>
      <w:rFonts w:ascii="Times New Roman" w:eastAsia="Times New Roman" w:hAnsi="Times New Roman" w:cs="Times New Roman"/>
      <w:sz w:val="20"/>
      <w:szCs w:val="20"/>
    </w:rPr>
  </w:style>
  <w:style w:type="character" w:styleId="FootnoteReference">
    <w:name w:val="footnote reference"/>
    <w:basedOn w:val="DefaultParagraphFont"/>
    <w:rsid w:val="00A04A41"/>
    <w:rPr>
      <w:vertAlign w:val="superscript"/>
    </w:rPr>
  </w:style>
  <w:style w:type="character" w:customStyle="1" w:styleId="normaltextrun">
    <w:name w:val="normaltextrun"/>
    <w:basedOn w:val="DefaultParagraphFont"/>
    <w:rsid w:val="007413BC"/>
  </w:style>
  <w:style w:type="character" w:customStyle="1" w:styleId="eop">
    <w:name w:val="eop"/>
    <w:basedOn w:val="DefaultParagraphFont"/>
    <w:rsid w:val="007413BC"/>
  </w:style>
  <w:style w:type="character" w:styleId="PlaceholderText">
    <w:name w:val="Placeholder Text"/>
    <w:basedOn w:val="DefaultParagraphFont"/>
    <w:uiPriority w:val="99"/>
    <w:semiHidden/>
    <w:rsid w:val="00D44152"/>
    <w:rPr>
      <w:color w:val="808080"/>
    </w:rPr>
  </w:style>
  <w:style w:type="character" w:styleId="Hyperlink">
    <w:name w:val="Hyperlink"/>
    <w:basedOn w:val="DefaultParagraphFont"/>
    <w:uiPriority w:val="99"/>
    <w:unhideWhenUsed/>
    <w:rsid w:val="00D44152"/>
    <w:rPr>
      <w:color w:val="0563C1" w:themeColor="hyperlink"/>
      <w:u w:val="single"/>
    </w:rPr>
  </w:style>
  <w:style w:type="character" w:styleId="UnresolvedMention">
    <w:name w:val="Unresolved Mention"/>
    <w:basedOn w:val="DefaultParagraphFont"/>
    <w:uiPriority w:val="99"/>
    <w:rsid w:val="00D44152"/>
    <w:rPr>
      <w:color w:val="605E5C"/>
      <w:shd w:val="clear" w:color="auto" w:fill="E1DFDD"/>
    </w:rPr>
  </w:style>
  <w:style w:type="character" w:styleId="FollowedHyperlink">
    <w:name w:val="FollowedHyperlink"/>
    <w:basedOn w:val="DefaultParagraphFont"/>
    <w:uiPriority w:val="99"/>
    <w:semiHidden/>
    <w:unhideWhenUsed/>
    <w:rsid w:val="00D44152"/>
    <w:rPr>
      <w:color w:val="954F72" w:themeColor="followedHyperlink"/>
      <w:u w:val="single"/>
    </w:rPr>
  </w:style>
  <w:style w:type="paragraph" w:customStyle="1" w:styleId="paragraph">
    <w:name w:val="paragraph"/>
    <w:basedOn w:val="Normal"/>
    <w:rsid w:val="003A7AF8"/>
    <w:pPr>
      <w:spacing w:before="100" w:beforeAutospacing="1" w:after="100" w:afterAutospacing="1"/>
    </w:pPr>
    <w:rPr>
      <w:rFonts w:ascii="Times New Roman" w:eastAsia="Times New Roman" w:hAnsi="Times New Roman" w:cs="Times New Roman"/>
    </w:rPr>
  </w:style>
  <w:style w:type="paragraph" w:styleId="EndnoteText">
    <w:name w:val="endnote text"/>
    <w:basedOn w:val="Normal"/>
    <w:link w:val="EndnoteTextChar"/>
    <w:uiPriority w:val="99"/>
    <w:semiHidden/>
    <w:unhideWhenUsed/>
    <w:rsid w:val="005F56F8"/>
    <w:rPr>
      <w:rFonts w:ascii="Times New Roman" w:eastAsia="Times New Roman" w:hAnsi="Times New Roman" w:cs="Times New Roman"/>
      <w:sz w:val="20"/>
      <w:szCs w:val="20"/>
    </w:rPr>
  </w:style>
  <w:style w:type="character" w:customStyle="1" w:styleId="EndnoteTextChar">
    <w:name w:val="Endnote Text Char"/>
    <w:basedOn w:val="DefaultParagraphFont"/>
    <w:link w:val="EndnoteText"/>
    <w:uiPriority w:val="99"/>
    <w:semiHidden/>
    <w:rsid w:val="005F56F8"/>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5F56F8"/>
    <w:rPr>
      <w:vertAlign w:val="superscript"/>
    </w:rPr>
  </w:style>
  <w:style w:type="character" w:customStyle="1" w:styleId="Heading1Char">
    <w:name w:val="Heading 1 Char"/>
    <w:basedOn w:val="DefaultParagraphFont"/>
    <w:link w:val="Heading1"/>
    <w:uiPriority w:val="9"/>
    <w:rsid w:val="00CC1169"/>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54461D"/>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D768A9"/>
    <w:rPr>
      <w:rFonts w:asciiTheme="majorHAnsi" w:eastAsiaTheme="majorEastAsia" w:hAnsiTheme="majorHAnsi" w:cstheme="majorBidi"/>
      <w:color w:val="1F3763" w:themeColor="accent1" w:themeShade="7F"/>
    </w:rPr>
  </w:style>
  <w:style w:type="character" w:styleId="CommentReference">
    <w:name w:val="annotation reference"/>
    <w:basedOn w:val="DefaultParagraphFont"/>
    <w:uiPriority w:val="99"/>
    <w:semiHidden/>
    <w:unhideWhenUsed/>
    <w:rsid w:val="00BE2B8D"/>
    <w:rPr>
      <w:sz w:val="16"/>
      <w:szCs w:val="16"/>
    </w:rPr>
  </w:style>
  <w:style w:type="paragraph" w:styleId="CommentText">
    <w:name w:val="annotation text"/>
    <w:basedOn w:val="Normal"/>
    <w:link w:val="CommentTextChar"/>
    <w:uiPriority w:val="99"/>
    <w:unhideWhenUsed/>
    <w:rsid w:val="00BE2B8D"/>
    <w:rPr>
      <w:sz w:val="20"/>
      <w:szCs w:val="20"/>
    </w:rPr>
  </w:style>
  <w:style w:type="character" w:customStyle="1" w:styleId="CommentTextChar">
    <w:name w:val="Comment Text Char"/>
    <w:basedOn w:val="DefaultParagraphFont"/>
    <w:link w:val="CommentText"/>
    <w:uiPriority w:val="99"/>
    <w:rsid w:val="00BE2B8D"/>
    <w:rPr>
      <w:sz w:val="20"/>
      <w:szCs w:val="20"/>
    </w:rPr>
  </w:style>
  <w:style w:type="paragraph" w:styleId="CommentSubject">
    <w:name w:val="annotation subject"/>
    <w:basedOn w:val="CommentText"/>
    <w:next w:val="CommentText"/>
    <w:link w:val="CommentSubjectChar"/>
    <w:uiPriority w:val="99"/>
    <w:semiHidden/>
    <w:unhideWhenUsed/>
    <w:rsid w:val="00BE2B8D"/>
    <w:rPr>
      <w:b/>
      <w:bCs/>
    </w:rPr>
  </w:style>
  <w:style w:type="character" w:customStyle="1" w:styleId="CommentSubjectChar">
    <w:name w:val="Comment Subject Char"/>
    <w:basedOn w:val="CommentTextChar"/>
    <w:link w:val="CommentSubject"/>
    <w:uiPriority w:val="99"/>
    <w:semiHidden/>
    <w:rsid w:val="00BE2B8D"/>
    <w:rPr>
      <w:b/>
      <w:bCs/>
      <w:sz w:val="20"/>
      <w:szCs w:val="20"/>
    </w:rPr>
  </w:style>
  <w:style w:type="paragraph" w:styleId="Revision">
    <w:name w:val="Revision"/>
    <w:hidden/>
    <w:uiPriority w:val="99"/>
    <w:semiHidden/>
    <w:rsid w:val="007033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3891">
      <w:bodyDiv w:val="1"/>
      <w:marLeft w:val="0"/>
      <w:marRight w:val="0"/>
      <w:marTop w:val="0"/>
      <w:marBottom w:val="0"/>
      <w:divBdr>
        <w:top w:val="none" w:sz="0" w:space="0" w:color="auto"/>
        <w:left w:val="none" w:sz="0" w:space="0" w:color="auto"/>
        <w:bottom w:val="none" w:sz="0" w:space="0" w:color="auto"/>
        <w:right w:val="none" w:sz="0" w:space="0" w:color="auto"/>
      </w:divBdr>
    </w:div>
    <w:div w:id="565410007">
      <w:bodyDiv w:val="1"/>
      <w:marLeft w:val="0"/>
      <w:marRight w:val="0"/>
      <w:marTop w:val="0"/>
      <w:marBottom w:val="0"/>
      <w:divBdr>
        <w:top w:val="none" w:sz="0" w:space="0" w:color="auto"/>
        <w:left w:val="none" w:sz="0" w:space="0" w:color="auto"/>
        <w:bottom w:val="none" w:sz="0" w:space="0" w:color="auto"/>
        <w:right w:val="none" w:sz="0" w:space="0" w:color="auto"/>
      </w:divBdr>
    </w:div>
    <w:div w:id="1256523071">
      <w:bodyDiv w:val="1"/>
      <w:marLeft w:val="0"/>
      <w:marRight w:val="0"/>
      <w:marTop w:val="0"/>
      <w:marBottom w:val="0"/>
      <w:divBdr>
        <w:top w:val="none" w:sz="0" w:space="0" w:color="auto"/>
        <w:left w:val="none" w:sz="0" w:space="0" w:color="auto"/>
        <w:bottom w:val="none" w:sz="0" w:space="0" w:color="auto"/>
        <w:right w:val="none" w:sz="0" w:space="0" w:color="auto"/>
      </w:divBdr>
    </w:div>
    <w:div w:id="177085173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H-PC\Documents\MDE\Strategic%20Planning%20and%20Implementation\Approach%20Documen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6F38898DB641E498D60FFBA9261669B" ma:contentTypeVersion="3" ma:contentTypeDescription="Create a new document." ma:contentTypeScope="" ma:versionID="92eb1dc1a9b6e2d9fab790d06a0862bd">
  <xsd:schema xmlns:xsd="http://www.w3.org/2001/XMLSchema" xmlns:xs="http://www.w3.org/2001/XMLSchema" xmlns:p="http://schemas.microsoft.com/office/2006/metadata/properties" xmlns:ns2="7ef42e4c-7bac-4122-b5fa-e5a3064b517d" targetNamespace="http://schemas.microsoft.com/office/2006/metadata/properties" ma:root="true" ma:fieldsID="520f4ac424684e9fbc4277154f73950a" ns2:_="">
    <xsd:import namespace="7ef42e4c-7bac-4122-b5fa-e5a3064b517d"/>
    <xsd:element name="properties">
      <xsd:complexType>
        <xsd:sequence>
          <xsd:element name="documentManagement">
            <xsd:complexType>
              <xsd:all>
                <xsd:element ref="ns2:MediaServiceMetadata" minOccurs="0"/>
                <xsd:element ref="ns2:MediaServiceFastMetadata"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f42e4c-7bac-4122-b5fa-e5a3064b517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18E996F-6001-4CEA-9382-A48D2DA9DBAE}">
  <ds:schemaRefs>
    <ds:schemaRef ds:uri="http://schemas.microsoft.com/sharepoint/v3/contenttype/forms"/>
  </ds:schemaRefs>
</ds:datastoreItem>
</file>

<file path=customXml/itemProps2.xml><?xml version="1.0" encoding="utf-8"?>
<ds:datastoreItem xmlns:ds="http://schemas.openxmlformats.org/officeDocument/2006/customXml" ds:itemID="{35DFFD8B-7FB5-4DD8-960B-CDA9728763F0}">
  <ds:schemaRefs>
    <ds:schemaRef ds:uri="http://schemas.openxmlformats.org/officeDocument/2006/bibliography"/>
  </ds:schemaRefs>
</ds:datastoreItem>
</file>

<file path=customXml/itemProps3.xml><?xml version="1.0" encoding="utf-8"?>
<ds:datastoreItem xmlns:ds="http://schemas.openxmlformats.org/officeDocument/2006/customXml" ds:itemID="{9883974D-A769-46E6-9BEB-923211352A75}">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7ef42e4c-7bac-4122-b5fa-e5a3064b517d"/>
    <ds:schemaRef ds:uri="http://purl.org/dc/terms/"/>
    <ds:schemaRef ds:uri="http://schemas.openxmlformats.org/package/2006/metadata/core-properties"/>
    <ds:schemaRef ds:uri="http://www.w3.org/XML/1998/namespace"/>
    <ds:schemaRef ds:uri="http://purl.org/dc/dcmitype/"/>
  </ds:schemaRefs>
</ds:datastoreItem>
</file>

<file path=customXml/itemProps4.xml><?xml version="1.0" encoding="utf-8"?>
<ds:datastoreItem xmlns:ds="http://schemas.openxmlformats.org/officeDocument/2006/customXml" ds:itemID="{43966346-6B07-4371-8016-DB514C9692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f42e4c-7bac-4122-b5fa-e5a3064b51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Approach Document Template</Template>
  <TotalTime>107</TotalTime>
  <Pages>2</Pages>
  <Words>338</Words>
  <Characters>1885</Characters>
  <Application>Microsoft Office Word</Application>
  <DocSecurity>0</DocSecurity>
  <Lines>110</Lines>
  <Paragraphs>82</Paragraphs>
  <ScaleCrop>false</ScaleCrop>
  <Company/>
  <LinksUpToDate>false</LinksUpToDate>
  <CharactersWithSpaces>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Sean Hennika</dc:creator>
  <cp:keywords/>
  <dc:description/>
  <cp:lastModifiedBy>Dancer, Linda (MDE)</cp:lastModifiedBy>
  <cp:revision>58</cp:revision>
  <cp:lastPrinted>2019-12-16T23:54:00Z</cp:lastPrinted>
  <dcterms:created xsi:type="dcterms:W3CDTF">2022-04-18T14:51:00Z</dcterms:created>
  <dcterms:modified xsi:type="dcterms:W3CDTF">2023-09-14T14:54:00Z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0x01010036F38898DB641E498D60FFBA9261669B</vt:lpwstr>
  </property>
  <property fmtid="{D5CDD505-2E9C-101B-9397-08002B2CF9AE}" pid="3" name="MSIP_Label_3a2fed65-62e7-46ea-af74-187e0c17143a_Enabled">
    <vt:lpwstr>true</vt:lpwstr>
  </property>
  <property fmtid="{D5CDD505-2E9C-101B-9397-08002B2CF9AE}" pid="4" name="MSIP_Label_3a2fed65-62e7-46ea-af74-187e0c17143a_SetDate">
    <vt:lpwstr>2021-06-08T14:53:56Z</vt:lpwstr>
  </property>
  <property fmtid="{D5CDD505-2E9C-101B-9397-08002B2CF9AE}" pid="5" name="MSIP_Label_3a2fed65-62e7-46ea-af74-187e0c17143a_Method">
    <vt:lpwstr>Privileged</vt:lpwstr>
  </property>
  <property fmtid="{D5CDD505-2E9C-101B-9397-08002B2CF9AE}" pid="6" name="MSIP_Label_3a2fed65-62e7-46ea-af74-187e0c17143a_Name">
    <vt:lpwstr>3a2fed65-62e7-46ea-af74-187e0c17143a</vt:lpwstr>
  </property>
  <property fmtid="{D5CDD505-2E9C-101B-9397-08002B2CF9AE}" pid="7" name="MSIP_Label_3a2fed65-62e7-46ea-af74-187e0c17143a_SiteId">
    <vt:lpwstr>d5fb7087-3777-42ad-966a-892ef47225d1</vt:lpwstr>
  </property>
  <property fmtid="{D5CDD505-2E9C-101B-9397-08002B2CF9AE}" pid="8" name="MSIP_Label_3a2fed65-62e7-46ea-af74-187e0c17143a_ActionId">
    <vt:lpwstr>4abf6e67-0387-48de-a6c9-f740fe6afd0b</vt:lpwstr>
  </property>
  <property fmtid="{D5CDD505-2E9C-101B-9397-08002B2CF9AE}" pid="9" name="MSIP_Label_3a2fed65-62e7-46ea-af74-187e0c17143a_ContentBits">
    <vt:lpwstr>0</vt:lpwstr>
  </property>
  <property fmtid="{D5CDD505-2E9C-101B-9397-08002B2CF9AE}" pid="10" name="GrammarlyDocumentId">
    <vt:lpwstr>7355e4c2bc804ddcef319255a6c3b86fddd55c1451ff0cc7d1b6721162c5856d</vt:lpwstr>
  </property>
  <property fmtid="{D5CDD505-2E9C-101B-9397-08002B2CF9AE}" pid="11" name="Order">
    <vt:r8>13700</vt:r8>
  </property>
  <property fmtid="{D5CDD505-2E9C-101B-9397-08002B2CF9AE}" pid="12" name="xd_ProgID">
    <vt:lpwstr/>
  </property>
  <property fmtid="{D5CDD505-2E9C-101B-9397-08002B2CF9AE}" pid="13" name="ComplianceAssetId">
    <vt:lpwstr/>
  </property>
  <property fmtid="{D5CDD505-2E9C-101B-9397-08002B2CF9AE}" pid="14" name="TemplateUrl">
    <vt:lpwstr/>
  </property>
  <property fmtid="{D5CDD505-2E9C-101B-9397-08002B2CF9AE}" pid="15" name="_ExtendedDescription">
    <vt:lpwstr/>
  </property>
  <property fmtid="{D5CDD505-2E9C-101B-9397-08002B2CF9AE}" pid="16" name="TriggerFlowInfo">
    <vt:lpwstr/>
  </property>
  <property fmtid="{D5CDD505-2E9C-101B-9397-08002B2CF9AE}" pid="17" name="xd_Signature">
    <vt:bool>false</vt:bool>
  </property>
</Properties>
</file>